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OKEHERSTE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Dartford, Kent,</w:t>
      </w: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 of the late John Mowbray, 2</w:t>
      </w:r>
      <w:r w:rsidRPr="00C67F0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24-100)</w:t>
      </w: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341A6" w:rsidRDefault="00E341A6" w:rsidP="00E3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  <w:bookmarkStart w:id="0" w:name="_GoBack"/>
      <w:bookmarkEnd w:id="0"/>
    </w:p>
    <w:sectPr w:rsidR="006B2F86" w:rsidRPr="00E341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A6" w:rsidRDefault="00E341A6" w:rsidP="00E71FC3">
      <w:pPr>
        <w:spacing w:after="0" w:line="240" w:lineRule="auto"/>
      </w:pPr>
      <w:r>
        <w:separator/>
      </w:r>
    </w:p>
  </w:endnote>
  <w:endnote w:type="continuationSeparator" w:id="0">
    <w:p w:rsidR="00E341A6" w:rsidRDefault="00E34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A6" w:rsidRDefault="00E341A6" w:rsidP="00E71FC3">
      <w:pPr>
        <w:spacing w:after="0" w:line="240" w:lineRule="auto"/>
      </w:pPr>
      <w:r>
        <w:separator/>
      </w:r>
    </w:p>
  </w:footnote>
  <w:footnote w:type="continuationSeparator" w:id="0">
    <w:p w:rsidR="00E341A6" w:rsidRDefault="00E34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A6"/>
    <w:rsid w:val="00AB52E8"/>
    <w:rsid w:val="00B16D3F"/>
    <w:rsid w:val="00E341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938E6"/>
  <w15:chartTrackingRefBased/>
  <w15:docId w15:val="{8D2D3CCC-8521-469A-81C7-7F237F1C0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2016-05-05T20:57:00Z</dcterms:created>
  <dcterms:modified xsi:type="dcterms:W3CDTF">2016-05-05T21:03:00Z</dcterms:modified>
</cp:coreProperties>
</file>