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9C89C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OKEFORD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A21BA46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 clerk of </w:t>
      </w:r>
      <w:proofErr w:type="spellStart"/>
      <w:proofErr w:type="gramStart"/>
      <w:r>
        <w:rPr>
          <w:rFonts w:eastAsia="Times New Roman" w:cs="Times New Roman"/>
          <w:szCs w:val="24"/>
        </w:rPr>
        <w:t>St.Magnus</w:t>
      </w:r>
      <w:proofErr w:type="spellEnd"/>
      <w:proofErr w:type="gramEnd"/>
      <w:r>
        <w:rPr>
          <w:rFonts w:eastAsia="Times New Roman" w:cs="Times New Roman"/>
          <w:szCs w:val="24"/>
        </w:rPr>
        <w:t>.</w:t>
      </w:r>
    </w:p>
    <w:p w14:paraId="0AF3F2B7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</w:p>
    <w:p w14:paraId="4BB2FD71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</w:p>
    <w:p w14:paraId="2CB1C346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Sep.1485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Rypon</w:t>
      </w:r>
      <w:proofErr w:type="spellEnd"/>
      <w:r>
        <w:rPr>
          <w:rFonts w:eastAsia="Times New Roman" w:cs="Times New Roman"/>
          <w:szCs w:val="24"/>
        </w:rPr>
        <w:t xml:space="preserve"> of London, mercer(q.v.), bequeathed him 6s 8d.</w:t>
      </w:r>
    </w:p>
    <w:p w14:paraId="3A9D2B7F" w14:textId="77777777" w:rsidR="00D0158A" w:rsidRDefault="00D0158A" w:rsidP="00D0158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 451-4)</w:t>
      </w:r>
    </w:p>
    <w:p w14:paraId="3A9A8386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</w:p>
    <w:p w14:paraId="54B48418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</w:p>
    <w:p w14:paraId="2C3C7372" w14:textId="77777777" w:rsidR="00D0158A" w:rsidRDefault="00D0158A" w:rsidP="00D0158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2022</w:t>
      </w:r>
    </w:p>
    <w:p w14:paraId="008544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0128D" w14:textId="77777777" w:rsidR="00D0158A" w:rsidRDefault="00D0158A" w:rsidP="009139A6">
      <w:r>
        <w:separator/>
      </w:r>
    </w:p>
  </w:endnote>
  <w:endnote w:type="continuationSeparator" w:id="0">
    <w:p w14:paraId="1323CADF" w14:textId="77777777" w:rsidR="00D0158A" w:rsidRDefault="00D015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796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F06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7F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B1DA5" w14:textId="77777777" w:rsidR="00D0158A" w:rsidRDefault="00D0158A" w:rsidP="009139A6">
      <w:r>
        <w:separator/>
      </w:r>
    </w:p>
  </w:footnote>
  <w:footnote w:type="continuationSeparator" w:id="0">
    <w:p w14:paraId="6EAEE3A7" w14:textId="77777777" w:rsidR="00D0158A" w:rsidRDefault="00D015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13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CBE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A7F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8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158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19DF5"/>
  <w15:chartTrackingRefBased/>
  <w15:docId w15:val="{E9E0213C-C76F-40CE-AF00-8B923832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2022-11-24T20:12:00Z</dcterms:created>
  <dcterms:modified xsi:type="dcterms:W3CDTF">2022-11-24T20:13:00Z</dcterms:modified>
</cp:coreProperties>
</file>