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OKEBORN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Pulkar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Sutton Courtenay(q.v.) and</w:t>
      </w: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Manytorn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Earl’s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Wittenham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[both places are in Berkshire]</w:t>
      </w:r>
    </w:p>
    <w:p w:rsidR="00A70A01" w:rsidRDefault="00A70A01" w:rsidP="00A70A01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70A01" w:rsidRDefault="00A70A01" w:rsidP="00A70A0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 April 2016</w:t>
      </w:r>
    </w:p>
    <w:p w:rsidR="006B2F86" w:rsidRPr="00E71FC3" w:rsidRDefault="00A70A0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A01" w:rsidRDefault="00A70A01" w:rsidP="00E71FC3">
      <w:pPr>
        <w:spacing w:after="0" w:line="240" w:lineRule="auto"/>
      </w:pPr>
      <w:r>
        <w:separator/>
      </w:r>
    </w:p>
  </w:endnote>
  <w:endnote w:type="continuationSeparator" w:id="0">
    <w:p w:rsidR="00A70A01" w:rsidRDefault="00A70A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A01" w:rsidRDefault="00A70A01" w:rsidP="00E71FC3">
      <w:pPr>
        <w:spacing w:after="0" w:line="240" w:lineRule="auto"/>
      </w:pPr>
      <w:r>
        <w:separator/>
      </w:r>
    </w:p>
  </w:footnote>
  <w:footnote w:type="continuationSeparator" w:id="0">
    <w:p w:rsidR="00A70A01" w:rsidRDefault="00A70A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A01"/>
    <w:rsid w:val="00A70A0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485F4-1BCF-4221-93A9-1A691E7EB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70A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2016-04-19T21:27:00Z</dcterms:created>
  <dcterms:modified xsi:type="dcterms:W3CDTF">2016-04-19T21:28:00Z</dcterms:modified>
</cp:coreProperties>
</file>