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AEAF02" w14:textId="77777777" w:rsidR="00C3384D" w:rsidRDefault="00C3384D" w:rsidP="00C3384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OKE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fl.1399)</w:t>
      </w:r>
    </w:p>
    <w:p w14:paraId="0E7CD06C" w14:textId="77777777" w:rsidR="00C3384D" w:rsidRDefault="00C3384D" w:rsidP="00C338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5479E7" w14:textId="77777777" w:rsidR="00C3384D" w:rsidRDefault="00C3384D" w:rsidP="00C338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D5755F" w14:textId="77777777" w:rsidR="00C3384D" w:rsidRDefault="00C3384D" w:rsidP="00C3384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Oct.1399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Simon </w:t>
      </w:r>
      <w:proofErr w:type="spellStart"/>
      <w:r>
        <w:rPr>
          <w:rFonts w:ascii="Times New Roman" w:hAnsi="Times New Roman" w:cs="Times New Roman"/>
          <w:sz w:val="24"/>
          <w:szCs w:val="24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Forde(q.v.) were commissioned to collect the customs in</w:t>
      </w:r>
    </w:p>
    <w:p w14:paraId="3C04B147" w14:textId="77777777" w:rsidR="00C3384D" w:rsidRDefault="00C3384D" w:rsidP="00C3384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the port of </w:t>
      </w:r>
      <w:proofErr w:type="spellStart"/>
      <w:r>
        <w:rPr>
          <w:rFonts w:ascii="Times New Roman" w:hAnsi="Times New Roman" w:cs="Times New Roman"/>
          <w:sz w:val="24"/>
          <w:szCs w:val="24"/>
        </w:rPr>
        <w:t>Melcombe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adjacent ports and places except the port of Poole.</w:t>
      </w:r>
    </w:p>
    <w:p w14:paraId="1B11BCB3" w14:textId="77777777" w:rsidR="00C3384D" w:rsidRDefault="00C3384D" w:rsidP="00C3384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p.4)</w:t>
      </w:r>
    </w:p>
    <w:p w14:paraId="1280D295" w14:textId="77777777" w:rsidR="00C3384D" w:rsidRDefault="00C3384D" w:rsidP="00C338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1B5067" w14:textId="77777777" w:rsidR="00C3384D" w:rsidRDefault="00C3384D" w:rsidP="00C338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E87B0C" w14:textId="12D988FE" w:rsidR="00C3384D" w:rsidRDefault="00C3384D" w:rsidP="00C3384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April 202</w:t>
      </w: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1</w:t>
      </w:r>
    </w:p>
    <w:p w14:paraId="74993D8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16EB81" w14:textId="77777777" w:rsidR="00C3384D" w:rsidRDefault="00C3384D" w:rsidP="009139A6">
      <w:r>
        <w:separator/>
      </w:r>
    </w:p>
  </w:endnote>
  <w:endnote w:type="continuationSeparator" w:id="0">
    <w:p w14:paraId="5EF61AE1" w14:textId="77777777" w:rsidR="00C3384D" w:rsidRDefault="00C3384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084EB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B91B5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06176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DAB924" w14:textId="77777777" w:rsidR="00C3384D" w:rsidRDefault="00C3384D" w:rsidP="009139A6">
      <w:r>
        <w:separator/>
      </w:r>
    </w:p>
  </w:footnote>
  <w:footnote w:type="continuationSeparator" w:id="0">
    <w:p w14:paraId="6FAE178B" w14:textId="77777777" w:rsidR="00C3384D" w:rsidRDefault="00C3384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13DE8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54E30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1CB7E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84D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3384D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025E47"/>
  <w15:chartTrackingRefBased/>
  <w15:docId w15:val="{423C530A-6DF8-437D-B95E-1DEBDC1D0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2021-04-13T20:01:00Z</dcterms:created>
  <dcterms:modified xsi:type="dcterms:W3CDTF">2021-04-13T20:02:00Z</dcterms:modified>
</cp:coreProperties>
</file>