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1A01A" w14:textId="77777777" w:rsidR="00DD77F7" w:rsidRDefault="00DD77F7" w:rsidP="00DD77F7">
      <w:pPr>
        <w:pStyle w:val="NoSpacing"/>
      </w:pPr>
      <w:r>
        <w:rPr>
          <w:u w:val="single"/>
        </w:rPr>
        <w:t>John OKDEN</w:t>
      </w:r>
      <w:r>
        <w:t xml:space="preserve">      </w:t>
      </w:r>
      <w:r>
        <w:t>(fl.1477)</w:t>
      </w:r>
    </w:p>
    <w:p w14:paraId="1E27B3E7" w14:textId="7F9B5BB8" w:rsidR="00DD77F7" w:rsidRDefault="00DD77F7" w:rsidP="00DD77F7">
      <w:pPr>
        <w:pStyle w:val="NoSpacing"/>
      </w:pPr>
      <w:r>
        <w:t xml:space="preserve">of </w:t>
      </w:r>
      <w:proofErr w:type="spellStart"/>
      <w:r>
        <w:t>St.Edmund’s</w:t>
      </w:r>
      <w:proofErr w:type="spellEnd"/>
      <w:r>
        <w:t xml:space="preserve"> Priory, Cambridge.</w:t>
      </w:r>
      <w:bookmarkStart w:id="0" w:name="_GoBack"/>
      <w:bookmarkEnd w:id="0"/>
    </w:p>
    <w:p w14:paraId="742D7011" w14:textId="77777777" w:rsidR="00DD77F7" w:rsidRDefault="00DD77F7" w:rsidP="00DD77F7">
      <w:pPr>
        <w:pStyle w:val="NoSpacing"/>
      </w:pPr>
    </w:p>
    <w:p w14:paraId="0E314380" w14:textId="77777777" w:rsidR="00DD77F7" w:rsidRDefault="00DD77F7" w:rsidP="00DD77F7">
      <w:pPr>
        <w:pStyle w:val="NoSpacing"/>
      </w:pPr>
    </w:p>
    <w:p w14:paraId="12F73AC7" w14:textId="77777777" w:rsidR="00DD77F7" w:rsidRDefault="00DD77F7" w:rsidP="00DD77F7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31969D64" w14:textId="77777777" w:rsidR="00DD77F7" w:rsidRDefault="00DD77F7" w:rsidP="00DD77F7">
      <w:pPr>
        <w:pStyle w:val="NoSpacing"/>
      </w:pPr>
      <w:r>
        <w:tab/>
      </w:r>
      <w:r>
        <w:tab/>
        <w:t>York, by William Egremont, Bishop of Dromore(q.v.).</w:t>
      </w:r>
    </w:p>
    <w:p w14:paraId="7A20C889" w14:textId="77777777" w:rsidR="00DD77F7" w:rsidRDefault="00DD77F7" w:rsidP="00DD77F7">
      <w:pPr>
        <w:pStyle w:val="NoSpacing"/>
      </w:pPr>
      <w:r>
        <w:tab/>
      </w:r>
      <w:r>
        <w:tab/>
        <w:t>(“York Clergy Ordinations 1475-1500” ed. David M. Smith p.28)</w:t>
      </w:r>
    </w:p>
    <w:p w14:paraId="56BA2D59" w14:textId="77777777" w:rsidR="00DD77F7" w:rsidRDefault="00DD77F7" w:rsidP="00DD77F7">
      <w:pPr>
        <w:pStyle w:val="NoSpacing"/>
      </w:pPr>
    </w:p>
    <w:p w14:paraId="3F6A99A8" w14:textId="77777777" w:rsidR="00DD77F7" w:rsidRDefault="00DD77F7" w:rsidP="00DD77F7">
      <w:pPr>
        <w:pStyle w:val="NoSpacing"/>
      </w:pPr>
      <w:r>
        <w:t>.</w:t>
      </w:r>
    </w:p>
    <w:p w14:paraId="77959234" w14:textId="77777777" w:rsidR="00DD77F7" w:rsidRDefault="00DD77F7" w:rsidP="00DD77F7">
      <w:pPr>
        <w:pStyle w:val="NoSpacing"/>
      </w:pPr>
      <w:r>
        <w:t>21 October 2019</w:t>
      </w:r>
    </w:p>
    <w:p w14:paraId="2090E0F8" w14:textId="570C3E5F" w:rsidR="006B2F86" w:rsidRPr="00DD77F7" w:rsidRDefault="00DD77F7" w:rsidP="00E71FC3">
      <w:pPr>
        <w:pStyle w:val="NoSpacing"/>
      </w:pPr>
    </w:p>
    <w:sectPr w:rsidR="006B2F86" w:rsidRPr="00DD77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AE831" w14:textId="77777777" w:rsidR="00DD77F7" w:rsidRDefault="00DD77F7" w:rsidP="00E71FC3">
      <w:pPr>
        <w:spacing w:after="0" w:line="240" w:lineRule="auto"/>
      </w:pPr>
      <w:r>
        <w:separator/>
      </w:r>
    </w:p>
  </w:endnote>
  <w:endnote w:type="continuationSeparator" w:id="0">
    <w:p w14:paraId="073250E3" w14:textId="77777777" w:rsidR="00DD77F7" w:rsidRDefault="00DD77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AE8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34FB3" w14:textId="77777777" w:rsidR="00DD77F7" w:rsidRDefault="00DD77F7" w:rsidP="00E71FC3">
      <w:pPr>
        <w:spacing w:after="0" w:line="240" w:lineRule="auto"/>
      </w:pPr>
      <w:r>
        <w:separator/>
      </w:r>
    </w:p>
  </w:footnote>
  <w:footnote w:type="continuationSeparator" w:id="0">
    <w:p w14:paraId="5AE2C80C" w14:textId="77777777" w:rsidR="00DD77F7" w:rsidRDefault="00DD77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F7"/>
    <w:rsid w:val="001A7C09"/>
    <w:rsid w:val="00577BD5"/>
    <w:rsid w:val="00656CBA"/>
    <w:rsid w:val="006A1F77"/>
    <w:rsid w:val="00733BE7"/>
    <w:rsid w:val="00AB52E8"/>
    <w:rsid w:val="00B16D3F"/>
    <w:rsid w:val="00BB41AC"/>
    <w:rsid w:val="00DD77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E8E77"/>
  <w15:chartTrackingRefBased/>
  <w15:docId w15:val="{42A2DEE0-1108-47E4-840F-152090DC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2019-10-21T21:03:00Z</dcterms:created>
  <dcterms:modified xsi:type="dcterms:W3CDTF">2019-10-21T21:06:00Z</dcterms:modified>
</cp:coreProperties>
</file>