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B87" w:rsidRDefault="00870B87" w:rsidP="00870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OGLYSTHORP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870B87" w:rsidRDefault="00870B87" w:rsidP="00870B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0B87" w:rsidRDefault="00870B87" w:rsidP="00870B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0B87" w:rsidRDefault="00870B87" w:rsidP="00870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Bishopthorpe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870B87" w:rsidRDefault="00870B87" w:rsidP="00870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 Riding of Yorkshire, into lands of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Davile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70B87" w:rsidRDefault="00870B87" w:rsidP="00870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24-18)</w:t>
      </w:r>
    </w:p>
    <w:p w:rsidR="00870B87" w:rsidRDefault="00870B87" w:rsidP="00870B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0B87" w:rsidRDefault="00870B87" w:rsidP="00870B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70B87" w:rsidRDefault="00870B87" w:rsidP="00870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DD5B8A" w:rsidRPr="00870B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B87" w:rsidRDefault="00870B87" w:rsidP="00564E3C">
      <w:pPr>
        <w:spacing w:after="0" w:line="240" w:lineRule="auto"/>
      </w:pPr>
      <w:r>
        <w:separator/>
      </w:r>
    </w:p>
  </w:endnote>
  <w:endnote w:type="continuationSeparator" w:id="0">
    <w:p w:rsidR="00870B87" w:rsidRDefault="00870B8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70B87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B87" w:rsidRDefault="00870B87" w:rsidP="00564E3C">
      <w:pPr>
        <w:spacing w:after="0" w:line="240" w:lineRule="auto"/>
      </w:pPr>
      <w:r>
        <w:separator/>
      </w:r>
    </w:p>
  </w:footnote>
  <w:footnote w:type="continuationSeparator" w:id="0">
    <w:p w:rsidR="00870B87" w:rsidRDefault="00870B8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B87"/>
    <w:rsid w:val="00372DC6"/>
    <w:rsid w:val="00564E3C"/>
    <w:rsid w:val="0064591D"/>
    <w:rsid w:val="00870B8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6F219"/>
  <w15:chartTrackingRefBased/>
  <w15:docId w15:val="{6F69FC8C-74BC-45C7-82A3-A309878B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2016-01-26T22:22:00Z</dcterms:created>
  <dcterms:modified xsi:type="dcterms:W3CDTF">2016-01-26T22:22:00Z</dcterms:modified>
</cp:coreProperties>
</file>