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3F10E" w14:textId="4D925484" w:rsidR="006B2F86" w:rsidRDefault="00CC0CD2" w:rsidP="00E71FC3">
      <w:pPr>
        <w:pStyle w:val="NoSpacing"/>
      </w:pPr>
      <w:r>
        <w:rPr>
          <w:u w:val="single"/>
        </w:rPr>
        <w:t>Constance OGLE</w:t>
      </w:r>
      <w:r>
        <w:t xml:space="preserve">  </w:t>
      </w:r>
      <w:proofErr w:type="gramStart"/>
      <w:r>
        <w:t xml:space="preserve">   (</w:t>
      </w:r>
      <w:proofErr w:type="gramEnd"/>
      <w:r>
        <w:t>fl.1420)</w:t>
      </w:r>
    </w:p>
    <w:p w14:paraId="01C13C93" w14:textId="6D3D871A" w:rsidR="00CC0CD2" w:rsidRDefault="00CC0CD2" w:rsidP="00E71FC3">
      <w:pPr>
        <w:pStyle w:val="NoSpacing"/>
      </w:pPr>
    </w:p>
    <w:p w14:paraId="6C74D706" w14:textId="5969E535" w:rsidR="00CC0CD2" w:rsidRDefault="00CC0CD2" w:rsidP="00E71FC3">
      <w:pPr>
        <w:pStyle w:val="NoSpacing"/>
      </w:pPr>
    </w:p>
    <w:p w14:paraId="4E8B0EF9" w14:textId="0FABE20E" w:rsidR="00CC0CD2" w:rsidRDefault="00CC0CD2" w:rsidP="00CC0CD2">
      <w:pPr>
        <w:pStyle w:val="NoSpacing"/>
      </w:pPr>
      <w:r>
        <w:t>Daughter of Sir Robert Ogle(</w:t>
      </w:r>
      <w:proofErr w:type="gramStart"/>
      <w:r>
        <w:t>d.1436)(</w:t>
      </w:r>
      <w:proofErr w:type="gramEnd"/>
      <w:r>
        <w:t>q.v.) and Maud Grey.  (Clay p.153)</w:t>
      </w:r>
    </w:p>
    <w:p w14:paraId="500BFB2B" w14:textId="1F58840D" w:rsidR="00CC0CD2" w:rsidRDefault="00CC0CD2" w:rsidP="00CC0CD2">
      <w:pPr>
        <w:pStyle w:val="NoSpacing"/>
      </w:pPr>
      <w:r>
        <w:t>= Sir John Mitford(q.v.).   (ibid.)</w:t>
      </w:r>
    </w:p>
    <w:p w14:paraId="21CEAD88" w14:textId="10E406D6" w:rsidR="00CC0CD2" w:rsidRDefault="00CC0CD2" w:rsidP="00CC0CD2">
      <w:pPr>
        <w:pStyle w:val="NoSpacing"/>
      </w:pPr>
    </w:p>
    <w:p w14:paraId="16E6FDB6" w14:textId="369FEAE9" w:rsidR="00CC0CD2" w:rsidRDefault="00CC0CD2" w:rsidP="00CC0CD2">
      <w:pPr>
        <w:pStyle w:val="NoSpacing"/>
      </w:pPr>
    </w:p>
    <w:p w14:paraId="3003C489" w14:textId="39D11AF0" w:rsidR="00CC0CD2" w:rsidRDefault="00CC0CD2" w:rsidP="00CC0CD2">
      <w:pPr>
        <w:pStyle w:val="NoSpacing"/>
      </w:pPr>
      <w:r>
        <w:t>6 June 2018</w:t>
      </w:r>
      <w:bookmarkStart w:id="0" w:name="_GoBack"/>
      <w:bookmarkEnd w:id="0"/>
    </w:p>
    <w:p w14:paraId="26FBEE0D" w14:textId="249A01C5" w:rsidR="00CC0CD2" w:rsidRDefault="00CC0CD2" w:rsidP="00E71FC3">
      <w:pPr>
        <w:pStyle w:val="NoSpacing"/>
      </w:pPr>
    </w:p>
    <w:p w14:paraId="4342A241" w14:textId="77777777" w:rsidR="00CC0CD2" w:rsidRPr="00CC0CD2" w:rsidRDefault="00CC0CD2" w:rsidP="00E71FC3">
      <w:pPr>
        <w:pStyle w:val="NoSpacing"/>
      </w:pPr>
    </w:p>
    <w:sectPr w:rsidR="00CC0CD2" w:rsidRPr="00CC0CD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CF5A5" w14:textId="77777777" w:rsidR="00CC0CD2" w:rsidRDefault="00CC0CD2" w:rsidP="00E71FC3">
      <w:pPr>
        <w:spacing w:after="0" w:line="240" w:lineRule="auto"/>
      </w:pPr>
      <w:r>
        <w:separator/>
      </w:r>
    </w:p>
  </w:endnote>
  <w:endnote w:type="continuationSeparator" w:id="0">
    <w:p w14:paraId="39B4E356" w14:textId="77777777" w:rsidR="00CC0CD2" w:rsidRDefault="00CC0C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304B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194623" w14:textId="77777777" w:rsidR="00CC0CD2" w:rsidRDefault="00CC0CD2" w:rsidP="00E71FC3">
      <w:pPr>
        <w:spacing w:after="0" w:line="240" w:lineRule="auto"/>
      </w:pPr>
      <w:r>
        <w:separator/>
      </w:r>
    </w:p>
  </w:footnote>
  <w:footnote w:type="continuationSeparator" w:id="0">
    <w:p w14:paraId="43A5BFF6" w14:textId="77777777" w:rsidR="00CC0CD2" w:rsidRDefault="00CC0C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CD2"/>
    <w:rsid w:val="001A7C09"/>
    <w:rsid w:val="00577BD5"/>
    <w:rsid w:val="00656CBA"/>
    <w:rsid w:val="006A1F77"/>
    <w:rsid w:val="00733BE7"/>
    <w:rsid w:val="00AB52E8"/>
    <w:rsid w:val="00B16D3F"/>
    <w:rsid w:val="00BB41AC"/>
    <w:rsid w:val="00CC0CD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53E5F"/>
  <w15:chartTrackingRefBased/>
  <w15:docId w15:val="{F4A02DFE-0C5B-45E7-B5E3-D8507F67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2018-06-06T15:16:00Z</dcterms:created>
  <dcterms:modified xsi:type="dcterms:W3CDTF">2018-06-06T15:19:00Z</dcterms:modified>
</cp:coreProperties>
</file>