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7CA4" w14:textId="77777777" w:rsidR="003208FB" w:rsidRDefault="003208FB" w:rsidP="003208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OGILL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332B73E0" w14:textId="77777777" w:rsidR="003208FB" w:rsidRDefault="003208FB" w:rsidP="003208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St.Nicholas</w:t>
      </w:r>
      <w:proofErr w:type="spellEnd"/>
      <w:proofErr w:type="gramEnd"/>
      <w:r>
        <w:rPr>
          <w:rFonts w:cs="Times New Roman"/>
          <w:szCs w:val="24"/>
        </w:rPr>
        <w:t xml:space="preserve">, West </w:t>
      </w:r>
      <w:proofErr w:type="spellStart"/>
      <w:r>
        <w:rPr>
          <w:rFonts w:cs="Times New Roman"/>
          <w:szCs w:val="24"/>
        </w:rPr>
        <w:t>Lexham</w:t>
      </w:r>
      <w:proofErr w:type="spellEnd"/>
      <w:r>
        <w:rPr>
          <w:rFonts w:cs="Times New Roman"/>
          <w:szCs w:val="24"/>
        </w:rPr>
        <w:t>, Norfolk.</w:t>
      </w:r>
    </w:p>
    <w:p w14:paraId="2509191D" w14:textId="77777777" w:rsidR="003208FB" w:rsidRDefault="003208FB" w:rsidP="003208FB">
      <w:pPr>
        <w:pStyle w:val="NoSpacing"/>
        <w:rPr>
          <w:rFonts w:cs="Times New Roman"/>
          <w:szCs w:val="24"/>
        </w:rPr>
      </w:pPr>
    </w:p>
    <w:p w14:paraId="691544F9" w14:textId="77777777" w:rsidR="003208FB" w:rsidRDefault="003208FB" w:rsidP="003208FB">
      <w:pPr>
        <w:pStyle w:val="NoSpacing"/>
        <w:rPr>
          <w:rFonts w:cs="Times New Roman"/>
          <w:szCs w:val="24"/>
        </w:rPr>
      </w:pPr>
    </w:p>
    <w:p w14:paraId="700403AF" w14:textId="77777777" w:rsidR="003208FB" w:rsidRDefault="003208FB" w:rsidP="003208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became Vicar.</w:t>
      </w:r>
    </w:p>
    <w:p w14:paraId="650E3ABF" w14:textId="77777777" w:rsidR="003208FB" w:rsidRDefault="003208FB" w:rsidP="003208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6DF09A0F" w14:textId="77777777" w:rsidR="003208FB" w:rsidRDefault="003208FB" w:rsidP="003208FB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10 pp.1-5)</w:t>
      </w:r>
    </w:p>
    <w:p w14:paraId="42532823" w14:textId="77777777" w:rsidR="003208FB" w:rsidRDefault="003208FB" w:rsidP="003208FB">
      <w:pPr>
        <w:pStyle w:val="NoSpacing"/>
        <w:rPr>
          <w:rFonts w:cs="Times New Roman"/>
          <w:szCs w:val="24"/>
        </w:rPr>
      </w:pPr>
    </w:p>
    <w:p w14:paraId="0B3795C5" w14:textId="77777777" w:rsidR="003208FB" w:rsidRDefault="003208FB" w:rsidP="003208FB">
      <w:pPr>
        <w:pStyle w:val="NoSpacing"/>
        <w:rPr>
          <w:rFonts w:cs="Times New Roman"/>
          <w:szCs w:val="24"/>
        </w:rPr>
      </w:pPr>
    </w:p>
    <w:p w14:paraId="6E794BE1" w14:textId="77777777" w:rsidR="003208FB" w:rsidRDefault="003208FB" w:rsidP="003208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2024</w:t>
      </w:r>
    </w:p>
    <w:p w14:paraId="4AC502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C9252" w14:textId="77777777" w:rsidR="003208FB" w:rsidRDefault="003208FB" w:rsidP="009139A6">
      <w:r>
        <w:separator/>
      </w:r>
    </w:p>
  </w:endnote>
  <w:endnote w:type="continuationSeparator" w:id="0">
    <w:p w14:paraId="3FD56B34" w14:textId="77777777" w:rsidR="003208FB" w:rsidRDefault="003208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F5E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1F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66D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5A8F5" w14:textId="77777777" w:rsidR="003208FB" w:rsidRDefault="003208FB" w:rsidP="009139A6">
      <w:r>
        <w:separator/>
      </w:r>
    </w:p>
  </w:footnote>
  <w:footnote w:type="continuationSeparator" w:id="0">
    <w:p w14:paraId="34C28864" w14:textId="77777777" w:rsidR="003208FB" w:rsidRDefault="003208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84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0E2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2D4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FB"/>
    <w:rsid w:val="000666E0"/>
    <w:rsid w:val="002510B7"/>
    <w:rsid w:val="00270799"/>
    <w:rsid w:val="003208F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E443B"/>
  <w15:chartTrackingRefBased/>
  <w15:docId w15:val="{D0FAE8B8-FB63-4AC2-BD53-91B2B9BC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2024-04-05T20:44:00Z</dcterms:created>
  <dcterms:modified xsi:type="dcterms:W3CDTF">2024-04-05T20:44:00Z</dcterms:modified>
</cp:coreProperties>
</file>