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7F8F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OFKYN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OFBARN)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(fl.1432)</w:t>
      </w:r>
    </w:p>
    <w:p w14:paraId="33008191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357771BE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3463D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BA5F31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Rose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Tentirden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Tentirden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Wikwane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7BE283C9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goldbeater(q.v.),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Takelee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ironmonger(q.v.), as the </w:t>
      </w:r>
    </w:p>
    <w:p w14:paraId="3BE69D92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Tentirden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ironmonger(q.v.), brought a</w:t>
      </w:r>
    </w:p>
    <w:p w14:paraId="1937C514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Cressenere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Coveney,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B905E58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Hatfield Kings, Essex(q.v.),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Thomas </w:t>
      </w:r>
    </w:p>
    <w:p w14:paraId="3C8013C9" w14:textId="77777777" w:rsidR="00D35BF6" w:rsidRDefault="00D35BF6" w:rsidP="00D35BF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Drowete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John Smyth of Thaxted, cordwainer(q.v.), as the </w:t>
      </w:r>
    </w:p>
    <w:p w14:paraId="1883DA3E" w14:textId="77777777" w:rsidR="00D35BF6" w:rsidRDefault="00D35BF6" w:rsidP="00D35BF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Wymbyssh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</w:t>
      </w:r>
    </w:p>
    <w:p w14:paraId="1558364C" w14:textId="77777777" w:rsidR="00D35BF6" w:rsidRPr="00434713" w:rsidRDefault="00D35BF6" w:rsidP="00D35BF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27B6CE" w14:textId="77777777" w:rsidR="00D35BF6" w:rsidRPr="0092221E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9CFBB1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707CB5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6D0991" w14:textId="77777777" w:rsidR="00D35BF6" w:rsidRDefault="00D35BF6" w:rsidP="00D35B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2022</w:t>
      </w:r>
    </w:p>
    <w:p w14:paraId="2AE362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C6EC" w14:textId="77777777" w:rsidR="00D35BF6" w:rsidRDefault="00D35BF6" w:rsidP="009139A6">
      <w:r>
        <w:separator/>
      </w:r>
    </w:p>
  </w:endnote>
  <w:endnote w:type="continuationSeparator" w:id="0">
    <w:p w14:paraId="6163346C" w14:textId="77777777" w:rsidR="00D35BF6" w:rsidRDefault="00D35B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DA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E0B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13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356FD" w14:textId="77777777" w:rsidR="00D35BF6" w:rsidRDefault="00D35BF6" w:rsidP="009139A6">
      <w:r>
        <w:separator/>
      </w:r>
    </w:p>
  </w:footnote>
  <w:footnote w:type="continuationSeparator" w:id="0">
    <w:p w14:paraId="3343FBDA" w14:textId="77777777" w:rsidR="00D35BF6" w:rsidRDefault="00D35B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DB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71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3B0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F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5BF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324E"/>
  <w15:chartTrackingRefBased/>
  <w15:docId w15:val="{25B64F95-6DD8-45F9-852A-7B920AB0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35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2022-07-26T07:57:00Z</dcterms:created>
  <dcterms:modified xsi:type="dcterms:W3CDTF">2022-07-26T07:58:00Z</dcterms:modified>
</cp:coreProperties>
</file>