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Thomas OFFYN</w:t>
      </w:r>
      <w:r w:rsidRPr="000926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d.1460)</w:t>
      </w: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Chaplain 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Saltwood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.</w:t>
      </w: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1460</w:t>
      </w:r>
      <w:r w:rsidRPr="00092654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12E4" w:rsidRPr="00092654" w:rsidRDefault="00EB12E4" w:rsidP="00EB1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EB12E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E4" w:rsidRDefault="00EB12E4" w:rsidP="00E71FC3">
      <w:pPr>
        <w:spacing w:after="0" w:line="240" w:lineRule="auto"/>
      </w:pPr>
      <w:r>
        <w:separator/>
      </w:r>
    </w:p>
  </w:endnote>
  <w:endnote w:type="continuationSeparator" w:id="0">
    <w:p w:rsidR="00EB12E4" w:rsidRDefault="00EB12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E4" w:rsidRDefault="00EB12E4" w:rsidP="00E71FC3">
      <w:pPr>
        <w:spacing w:after="0" w:line="240" w:lineRule="auto"/>
      </w:pPr>
      <w:r>
        <w:separator/>
      </w:r>
    </w:p>
  </w:footnote>
  <w:footnote w:type="continuationSeparator" w:id="0">
    <w:p w:rsidR="00EB12E4" w:rsidRDefault="00EB12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2E4"/>
    <w:rsid w:val="00AB52E8"/>
    <w:rsid w:val="00B16D3F"/>
    <w:rsid w:val="00E71FC3"/>
    <w:rsid w:val="00EB12E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DE78A-0FBD-400A-941D-41937447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2016-05-26T14:51:00Z</dcterms:created>
  <dcterms:modified xsi:type="dcterms:W3CDTF">2016-05-26T14:52:00Z</dcterms:modified>
</cp:coreProperties>
</file>