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2FE3" w:rsidRDefault="00202FE3" w:rsidP="00202FE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Roger OFFELEY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(fl.1426)</w:t>
      </w:r>
    </w:p>
    <w:p w:rsidR="00202FE3" w:rsidRDefault="00202FE3" w:rsidP="00202FE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Master of the Hospital of St.John Baptist.</w:t>
      </w:r>
    </w:p>
    <w:p w:rsidR="00202FE3" w:rsidRDefault="00202FE3" w:rsidP="00202FE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02FE3" w:rsidRDefault="00202FE3" w:rsidP="00202FE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02FE3" w:rsidRDefault="00202FE3" w:rsidP="00202FE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Dec.1426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subdeacon in the Bishop’s Palace, Exeter, by the </w:t>
      </w:r>
      <w:r>
        <w:rPr>
          <w:rFonts w:ascii="Times New Roman" w:hAnsi="Times New Roman" w:cs="Times New Roman"/>
          <w:sz w:val="24"/>
          <w:szCs w:val="24"/>
        </w:rPr>
        <w:t>Bishop,</w:t>
      </w:r>
    </w:p>
    <w:p w:rsidR="00202FE3" w:rsidRDefault="00202FE3" w:rsidP="00202FE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by letters dismissory.</w:t>
      </w:r>
      <w:bookmarkStart w:id="0" w:name="_GoBack"/>
      <w:bookmarkEnd w:id="0"/>
    </w:p>
    <w:p w:rsidR="00202FE3" w:rsidRDefault="00202FE3" w:rsidP="00202FE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1420-55” part 4 pp.105-6)</w:t>
      </w:r>
    </w:p>
    <w:p w:rsidR="00202FE3" w:rsidRDefault="00202FE3" w:rsidP="00202FE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02FE3" w:rsidRDefault="00202FE3" w:rsidP="00202FE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202FE3" w:rsidRDefault="00202FE3" w:rsidP="00202FE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April 2016</w:t>
      </w:r>
    </w:p>
    <w:sectPr w:rsidR="006B2F86" w:rsidRPr="00202FE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2FE3" w:rsidRDefault="00202FE3" w:rsidP="00E71FC3">
      <w:pPr>
        <w:spacing w:after="0" w:line="240" w:lineRule="auto"/>
      </w:pPr>
      <w:r>
        <w:separator/>
      </w:r>
    </w:p>
  </w:endnote>
  <w:endnote w:type="continuationSeparator" w:id="0">
    <w:p w:rsidR="00202FE3" w:rsidRDefault="00202FE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2FE3" w:rsidRDefault="00202FE3" w:rsidP="00E71FC3">
      <w:pPr>
        <w:spacing w:after="0" w:line="240" w:lineRule="auto"/>
      </w:pPr>
      <w:r>
        <w:separator/>
      </w:r>
    </w:p>
  </w:footnote>
  <w:footnote w:type="continuationSeparator" w:id="0">
    <w:p w:rsidR="00202FE3" w:rsidRDefault="00202FE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FE3"/>
    <w:rsid w:val="00202FE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3C7134"/>
  <w15:chartTrackingRefBased/>
  <w15:docId w15:val="{A3D8BF70-B8B1-4418-9B81-D29F3DC17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2016-04-08T15:10:00Z</dcterms:created>
  <dcterms:modified xsi:type="dcterms:W3CDTF">2016-04-08T15:12:00Z</dcterms:modified>
</cp:coreProperties>
</file>