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62139A" w14:textId="157AC049" w:rsidR="002173AC" w:rsidRDefault="002173AC" w:rsidP="002173AC">
      <w:pPr>
        <w:pStyle w:val="NoSpacing"/>
        <w:rPr>
          <w:rFonts w:eastAsia="Times New Roman" w:cs="Times New Roman"/>
          <w:szCs w:val="24"/>
        </w:rPr>
      </w:pPr>
    </w:p>
    <w:p w14:paraId="69F95509" w14:textId="77777777" w:rsidR="002173AC" w:rsidRPr="00FA21BE" w:rsidRDefault="002173AC" w:rsidP="002173A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OCTUR</w:t>
      </w:r>
      <w:r>
        <w:rPr>
          <w:rFonts w:eastAsia="Times New Roman" w:cs="Times New Roman"/>
          <w:szCs w:val="24"/>
        </w:rPr>
        <w:t xml:space="preserve">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eastAsia="Times New Roman" w:cs="Times New Roman"/>
          <w:szCs w:val="24"/>
        </w:rPr>
        <w:t>(</w:t>
      </w:r>
      <w:proofErr w:type="gramEnd"/>
      <w:r>
        <w:rPr>
          <w:rFonts w:eastAsia="Times New Roman" w:cs="Times New Roman"/>
          <w:szCs w:val="24"/>
        </w:rPr>
        <w:t>fl.1485)</w:t>
      </w:r>
    </w:p>
    <w:p w14:paraId="1D4017A2" w14:textId="77777777" w:rsidR="002173AC" w:rsidRDefault="002173AC" w:rsidP="002173AC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3ED761C4" w14:textId="77777777" w:rsidR="002173AC" w:rsidRDefault="002173AC" w:rsidP="002173AC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67CE73B8" w14:textId="77777777" w:rsidR="002173AC" w:rsidRDefault="002173AC" w:rsidP="002173A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5 May1485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held in Westminster into</w:t>
      </w:r>
    </w:p>
    <w:p w14:paraId="763A39AD" w14:textId="77777777" w:rsidR="002173AC" w:rsidRDefault="002173AC" w:rsidP="002173A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lands held by John Philpot(q.v.).</w:t>
      </w:r>
    </w:p>
    <w:p w14:paraId="32C387E7" w14:textId="77777777" w:rsidR="002173AC" w:rsidRDefault="002173AC" w:rsidP="002173AC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12416BAF" w14:textId="77777777" w:rsidR="002173AC" w:rsidRDefault="002173AC" w:rsidP="002173AC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1483-5, ed. Gordon McKelvie, pub. The Boydell Press 2021, pp.122-3)</w:t>
      </w:r>
    </w:p>
    <w:p w14:paraId="72CCC5FA" w14:textId="77777777" w:rsidR="002173AC" w:rsidRDefault="002173AC" w:rsidP="002173AC">
      <w:pPr>
        <w:pStyle w:val="NoSpacing"/>
        <w:rPr>
          <w:rFonts w:eastAsia="Times New Roman" w:cs="Times New Roman"/>
          <w:szCs w:val="24"/>
        </w:rPr>
      </w:pPr>
    </w:p>
    <w:p w14:paraId="34D40ADF" w14:textId="77777777" w:rsidR="002173AC" w:rsidRDefault="002173AC" w:rsidP="002173AC">
      <w:pPr>
        <w:pStyle w:val="NoSpacing"/>
        <w:rPr>
          <w:rFonts w:eastAsia="Times New Roman" w:cs="Times New Roman"/>
          <w:szCs w:val="24"/>
        </w:rPr>
      </w:pPr>
    </w:p>
    <w:p w14:paraId="45B1DB03" w14:textId="77777777" w:rsidR="002173AC" w:rsidRDefault="002173AC" w:rsidP="002173A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 September 2023</w:t>
      </w:r>
    </w:p>
    <w:p w14:paraId="68562892" w14:textId="532BDF4D" w:rsidR="00FA21BE" w:rsidRPr="002173AC" w:rsidRDefault="00FA21BE" w:rsidP="00FA21BE">
      <w:pPr>
        <w:pStyle w:val="NoSpacing"/>
        <w:rPr>
          <w:rFonts w:eastAsia="Times New Roman" w:cs="Times New Roman"/>
          <w:szCs w:val="24"/>
        </w:rPr>
      </w:pPr>
    </w:p>
    <w:p w14:paraId="4429754D" w14:textId="77777777" w:rsidR="00FA21BE" w:rsidRPr="00FA21BE" w:rsidRDefault="00FA21BE" w:rsidP="00FA21BE">
      <w:pPr>
        <w:pStyle w:val="NoSpacing"/>
        <w:rPr>
          <w:rFonts w:eastAsia="Times New Roman" w:cs="Times New Roman"/>
          <w:szCs w:val="24"/>
          <w:u w:val="single"/>
        </w:rPr>
      </w:pPr>
    </w:p>
    <w:p w14:paraId="5154AA54" w14:textId="06CACDF8" w:rsidR="008D21D3" w:rsidRPr="008D21D3" w:rsidRDefault="008D21D3" w:rsidP="008D21D3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5D240AA5" w14:textId="6FCA2D30" w:rsidR="0073501F" w:rsidRPr="008D21D3" w:rsidRDefault="008D21D3" w:rsidP="0073501F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                      </w:t>
      </w:r>
    </w:p>
    <w:sectPr w:rsidR="0073501F" w:rsidRPr="008D21D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7EFFD" w14:textId="77777777" w:rsidR="0073501F" w:rsidRDefault="0073501F" w:rsidP="009139A6">
      <w:r>
        <w:separator/>
      </w:r>
    </w:p>
  </w:endnote>
  <w:endnote w:type="continuationSeparator" w:id="0">
    <w:p w14:paraId="5C2FB40E" w14:textId="77777777" w:rsidR="0073501F" w:rsidRDefault="0073501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4115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40314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F0CE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38A7EA" w14:textId="77777777" w:rsidR="0073501F" w:rsidRDefault="0073501F" w:rsidP="009139A6">
      <w:r>
        <w:separator/>
      </w:r>
    </w:p>
  </w:footnote>
  <w:footnote w:type="continuationSeparator" w:id="0">
    <w:p w14:paraId="2A45CC75" w14:textId="77777777" w:rsidR="0073501F" w:rsidRDefault="0073501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7501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1F29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37510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01F"/>
    <w:rsid w:val="00045608"/>
    <w:rsid w:val="000666E0"/>
    <w:rsid w:val="002173AC"/>
    <w:rsid w:val="002510B7"/>
    <w:rsid w:val="004C3A40"/>
    <w:rsid w:val="005C130B"/>
    <w:rsid w:val="0073501F"/>
    <w:rsid w:val="00826F5C"/>
    <w:rsid w:val="008D21D3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A2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714CA"/>
  <w15:chartTrackingRefBased/>
  <w15:docId w15:val="{EE8262B9-4521-41E6-86E2-4A367008B2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61</TotalTime>
  <Pages>1</Pages>
  <Words>51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2023-09-19T19:21:00Z</dcterms:created>
  <dcterms:modified xsi:type="dcterms:W3CDTF">2023-09-19T20:28:00Z</dcterms:modified>
</cp:coreProperties>
</file>