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B4F7F" w14:textId="77777777" w:rsidR="00334AF0" w:rsidRDefault="00334AF0" w:rsidP="00334AF0">
      <w:pPr>
        <w:pStyle w:val="NoSpacing"/>
        <w:tabs>
          <w:tab w:val="left" w:pos="1440"/>
        </w:tabs>
        <w:jc w:val="both"/>
      </w:pPr>
      <w:r>
        <w:rPr>
          <w:u w:val="single"/>
        </w:rPr>
        <w:t>Thomas OCTAY</w:t>
      </w:r>
      <w:r>
        <w:t xml:space="preserve">      (fl.1486)</w:t>
      </w:r>
    </w:p>
    <w:p w14:paraId="1F6577E8" w14:textId="77777777" w:rsidR="00334AF0" w:rsidRDefault="00334AF0" w:rsidP="00334AF0">
      <w:pPr>
        <w:pStyle w:val="NoSpacing"/>
        <w:tabs>
          <w:tab w:val="left" w:pos="1440"/>
        </w:tabs>
        <w:jc w:val="both"/>
      </w:pPr>
    </w:p>
    <w:p w14:paraId="12B5BEAC" w14:textId="77777777" w:rsidR="00334AF0" w:rsidRDefault="00334AF0" w:rsidP="00334AF0">
      <w:pPr>
        <w:pStyle w:val="NoSpacing"/>
        <w:tabs>
          <w:tab w:val="left" w:pos="1440"/>
        </w:tabs>
        <w:jc w:val="both"/>
      </w:pPr>
    </w:p>
    <w:p w14:paraId="61609995" w14:textId="77777777" w:rsidR="00334AF0" w:rsidRDefault="00334AF0" w:rsidP="00334AF0">
      <w:pPr>
        <w:pStyle w:val="NoSpacing"/>
        <w:tabs>
          <w:tab w:val="left" w:pos="1440"/>
        </w:tabs>
        <w:jc w:val="both"/>
      </w:pPr>
      <w:r>
        <w:t>30 Mar.1486</w:t>
      </w:r>
      <w:r>
        <w:tab/>
        <w:t xml:space="preserve">He was instituted to the rectory of </w:t>
      </w:r>
      <w:proofErr w:type="spellStart"/>
      <w:r>
        <w:t>Nunnington</w:t>
      </w:r>
      <w:proofErr w:type="spellEnd"/>
      <w:r>
        <w:t>, North Riding of Yorkshire.</w:t>
      </w:r>
    </w:p>
    <w:p w14:paraId="51F0E5CF" w14:textId="77777777" w:rsidR="00334AF0" w:rsidRDefault="00334AF0" w:rsidP="00334AF0">
      <w:pPr>
        <w:pStyle w:val="NoSpacing"/>
        <w:ind w:left="720" w:firstLine="720"/>
      </w:pPr>
      <w:r>
        <w:t>(“The Register of Thomas Rotherham, Archbishop of York 1480-1500</w:t>
      </w:r>
    </w:p>
    <w:p w14:paraId="21AD19A2" w14:textId="77777777" w:rsidR="00334AF0" w:rsidRDefault="00334AF0" w:rsidP="00334AF0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08BD10C1" w14:textId="77777777" w:rsidR="00334AF0" w:rsidRDefault="00334AF0" w:rsidP="00334AF0">
      <w:pPr>
        <w:pStyle w:val="NoSpacing"/>
        <w:tabs>
          <w:tab w:val="left" w:pos="1440"/>
        </w:tabs>
        <w:jc w:val="both"/>
      </w:pPr>
      <w:r>
        <w:tab/>
        <w:t>pp.55-6).</w:t>
      </w:r>
    </w:p>
    <w:p w14:paraId="583878BB" w14:textId="77777777" w:rsidR="00334AF0" w:rsidRDefault="00334AF0" w:rsidP="00334AF0">
      <w:pPr>
        <w:pStyle w:val="NoSpacing"/>
        <w:tabs>
          <w:tab w:val="left" w:pos="1440"/>
        </w:tabs>
        <w:jc w:val="both"/>
      </w:pPr>
    </w:p>
    <w:p w14:paraId="097C75C1" w14:textId="77777777" w:rsidR="00334AF0" w:rsidRDefault="00334AF0" w:rsidP="00334AF0">
      <w:pPr>
        <w:pStyle w:val="NoSpacing"/>
        <w:tabs>
          <w:tab w:val="left" w:pos="1440"/>
        </w:tabs>
        <w:jc w:val="both"/>
      </w:pPr>
    </w:p>
    <w:p w14:paraId="06BE1C19" w14:textId="77777777" w:rsidR="00334AF0" w:rsidRDefault="00334AF0" w:rsidP="00334AF0">
      <w:pPr>
        <w:pStyle w:val="NoSpacing"/>
        <w:tabs>
          <w:tab w:val="left" w:pos="1440"/>
        </w:tabs>
        <w:jc w:val="both"/>
      </w:pPr>
      <w:r>
        <w:t>7 February 2020</w:t>
      </w:r>
    </w:p>
    <w:p w14:paraId="21D5C373" w14:textId="77777777" w:rsidR="006B2F86" w:rsidRPr="00E71FC3" w:rsidRDefault="00334A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2C7A8" w14:textId="77777777" w:rsidR="00334AF0" w:rsidRDefault="00334AF0" w:rsidP="00E71FC3">
      <w:pPr>
        <w:spacing w:after="0" w:line="240" w:lineRule="auto"/>
      </w:pPr>
      <w:r>
        <w:separator/>
      </w:r>
    </w:p>
  </w:endnote>
  <w:endnote w:type="continuationSeparator" w:id="0">
    <w:p w14:paraId="545B3DDC" w14:textId="77777777" w:rsidR="00334AF0" w:rsidRDefault="00334A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B2D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7DA56" w14:textId="77777777" w:rsidR="00334AF0" w:rsidRDefault="00334AF0" w:rsidP="00E71FC3">
      <w:pPr>
        <w:spacing w:after="0" w:line="240" w:lineRule="auto"/>
      </w:pPr>
      <w:r>
        <w:separator/>
      </w:r>
    </w:p>
  </w:footnote>
  <w:footnote w:type="continuationSeparator" w:id="0">
    <w:p w14:paraId="54B30D9B" w14:textId="77777777" w:rsidR="00334AF0" w:rsidRDefault="00334A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F0"/>
    <w:rsid w:val="001A7C09"/>
    <w:rsid w:val="00334A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755B3"/>
  <w15:chartTrackingRefBased/>
  <w15:docId w15:val="{F16B5C30-18D1-4585-8E23-AD6AD76F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2020-02-27T20:23:00Z</dcterms:created>
  <dcterms:modified xsi:type="dcterms:W3CDTF">2020-02-27T20:24:00Z</dcterms:modified>
</cp:coreProperties>
</file>