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6F5" w:rsidRDefault="006806F5" w:rsidP="006806F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Anne</w:t>
      </w:r>
      <w:r>
        <w:rPr>
          <w:rStyle w:val="Hyperlink"/>
          <w:color w:val="auto"/>
        </w:rPr>
        <w:t xml:space="preserve"> OCLEY</w:t>
      </w:r>
      <w:r>
        <w:rPr>
          <w:rStyle w:val="Hyperlink"/>
          <w:color w:val="auto"/>
          <w:u w:val="none"/>
        </w:rPr>
        <w:t xml:space="preserve">       (fl.1450)</w:t>
      </w:r>
    </w:p>
    <w:p w:rsidR="006806F5" w:rsidRDefault="006806F5" w:rsidP="006806F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London. </w:t>
      </w:r>
      <w:bookmarkStart w:id="0" w:name="_GoBack"/>
      <w:bookmarkEnd w:id="0"/>
    </w:p>
    <w:p w:rsidR="006806F5" w:rsidRDefault="006806F5" w:rsidP="006806F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6806F5" w:rsidRDefault="006806F5" w:rsidP="006806F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6806F5" w:rsidRDefault="006806F5" w:rsidP="006806F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John</w:t>
      </w:r>
      <w:r>
        <w:rPr>
          <w:rStyle w:val="Hyperlink"/>
          <w:color w:val="auto"/>
          <w:u w:val="none"/>
        </w:rPr>
        <w:t>(q.v.).</w:t>
      </w:r>
    </w:p>
    <w:p w:rsidR="006806F5" w:rsidRDefault="006806F5" w:rsidP="006806F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6806F5" w:rsidRDefault="006806F5" w:rsidP="006806F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6806F5" w:rsidRDefault="006806F5" w:rsidP="006806F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6806F5" w:rsidRDefault="006806F5" w:rsidP="006806F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Joan Porter(q.v.) brought a plaint of trespass and taking against them, </w:t>
      </w:r>
    </w:p>
    <w:p w:rsidR="006806F5" w:rsidRDefault="006806F5" w:rsidP="006806F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Joan Thomas(q.v.), John Jenkyn(q.v.) and his wife, Agnes(q.v.), all of</w:t>
      </w:r>
    </w:p>
    <w:p w:rsidR="006806F5" w:rsidRDefault="006806F5" w:rsidP="006806F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London.   (ibid.)</w:t>
      </w:r>
    </w:p>
    <w:p w:rsidR="006806F5" w:rsidRDefault="006806F5" w:rsidP="006806F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6806F5" w:rsidRDefault="006806F5" w:rsidP="006806F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6806F5" w:rsidRDefault="006806F5" w:rsidP="006806F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September 2016</w:t>
      </w:r>
    </w:p>
    <w:p w:rsidR="006B2F86" w:rsidRPr="00E71FC3" w:rsidRDefault="006806F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6F5" w:rsidRDefault="006806F5" w:rsidP="00E71FC3">
      <w:pPr>
        <w:spacing w:after="0" w:line="240" w:lineRule="auto"/>
      </w:pPr>
      <w:r>
        <w:separator/>
      </w:r>
    </w:p>
  </w:endnote>
  <w:endnote w:type="continuationSeparator" w:id="0">
    <w:p w:rsidR="006806F5" w:rsidRDefault="006806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6F5" w:rsidRDefault="006806F5" w:rsidP="00E71FC3">
      <w:pPr>
        <w:spacing w:after="0" w:line="240" w:lineRule="auto"/>
      </w:pPr>
      <w:r>
        <w:separator/>
      </w:r>
    </w:p>
  </w:footnote>
  <w:footnote w:type="continuationSeparator" w:id="0">
    <w:p w:rsidR="006806F5" w:rsidRDefault="006806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F5"/>
    <w:rsid w:val="001A7C09"/>
    <w:rsid w:val="00577BD5"/>
    <w:rsid w:val="00656CBA"/>
    <w:rsid w:val="006806F5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08782"/>
  <w15:chartTrackingRefBased/>
  <w15:docId w15:val="{79518B50-8BC9-4C07-B96D-282D5772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806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2017-03-14T20:14:00Z</dcterms:created>
  <dcterms:modified xsi:type="dcterms:W3CDTF">2017-03-14T20:15:00Z</dcterms:modified>
</cp:coreProperties>
</file>