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FB812" w14:textId="77777777" w:rsidR="006E4343" w:rsidRDefault="006E4343" w:rsidP="006E434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OCLE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4A157323" w14:textId="77777777" w:rsidR="006E4343" w:rsidRDefault="006E4343" w:rsidP="006E434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Eastry</w:t>
      </w:r>
      <w:proofErr w:type="spellEnd"/>
      <w:r>
        <w:rPr>
          <w:rFonts w:cs="Times New Roman"/>
          <w:szCs w:val="24"/>
        </w:rPr>
        <w:t>, Kent. Husbandman.</w:t>
      </w:r>
    </w:p>
    <w:p w14:paraId="33EEF56F" w14:textId="77777777" w:rsidR="006E4343" w:rsidRDefault="006E4343" w:rsidP="006E4343">
      <w:pPr>
        <w:pStyle w:val="NoSpacing"/>
        <w:rPr>
          <w:rFonts w:cs="Times New Roman"/>
          <w:szCs w:val="24"/>
        </w:rPr>
      </w:pPr>
    </w:p>
    <w:p w14:paraId="714A767E" w14:textId="77777777" w:rsidR="006E4343" w:rsidRDefault="006E4343" w:rsidP="006E4343">
      <w:pPr>
        <w:pStyle w:val="NoSpacing"/>
        <w:rPr>
          <w:rFonts w:cs="Times New Roman"/>
          <w:szCs w:val="24"/>
        </w:rPr>
      </w:pPr>
    </w:p>
    <w:p w14:paraId="50B0B170" w14:textId="77777777" w:rsidR="006E4343" w:rsidRDefault="006E4343" w:rsidP="006E434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Thomas </w:t>
      </w:r>
      <w:proofErr w:type="spellStart"/>
      <w:r>
        <w:rPr>
          <w:rFonts w:cs="Times New Roman"/>
          <w:szCs w:val="24"/>
        </w:rPr>
        <w:t>Pepyr</w:t>
      </w:r>
      <w:proofErr w:type="spellEnd"/>
      <w:r>
        <w:rPr>
          <w:rFonts w:cs="Times New Roman"/>
          <w:szCs w:val="24"/>
        </w:rPr>
        <w:t xml:space="preserve">(q.v.) and James </w:t>
      </w:r>
      <w:proofErr w:type="spellStart"/>
      <w:r>
        <w:rPr>
          <w:rFonts w:cs="Times New Roman"/>
          <w:szCs w:val="24"/>
        </w:rPr>
        <w:t>Aylond</w:t>
      </w:r>
      <w:proofErr w:type="spellEnd"/>
      <w:r>
        <w:rPr>
          <w:rFonts w:cs="Times New Roman"/>
          <w:szCs w:val="24"/>
        </w:rPr>
        <w:t xml:space="preserve">(q.v.) brought a plaint of debt against </w:t>
      </w:r>
    </w:p>
    <w:p w14:paraId="259404A9" w14:textId="77777777" w:rsidR="006E4343" w:rsidRDefault="006E4343" w:rsidP="006E434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him and three others.</w:t>
      </w:r>
    </w:p>
    <w:p w14:paraId="3A837B3F" w14:textId="77777777" w:rsidR="006E4343" w:rsidRDefault="006E4343" w:rsidP="006E434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611BEE09" w14:textId="77777777" w:rsidR="006E4343" w:rsidRDefault="006E4343" w:rsidP="006E4343">
      <w:pPr>
        <w:pStyle w:val="NoSpacing"/>
        <w:rPr>
          <w:rFonts w:cs="Times New Roman"/>
          <w:szCs w:val="24"/>
        </w:rPr>
      </w:pPr>
    </w:p>
    <w:p w14:paraId="0787BA6C" w14:textId="77777777" w:rsidR="006E4343" w:rsidRDefault="006E4343" w:rsidP="006E4343">
      <w:pPr>
        <w:pStyle w:val="NoSpacing"/>
        <w:rPr>
          <w:rFonts w:cs="Times New Roman"/>
          <w:szCs w:val="24"/>
        </w:rPr>
      </w:pPr>
    </w:p>
    <w:p w14:paraId="7D076AF7" w14:textId="77777777" w:rsidR="006E4343" w:rsidRDefault="006E4343" w:rsidP="006E434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December 2022</w:t>
      </w:r>
    </w:p>
    <w:p w14:paraId="382D597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40700" w14:textId="77777777" w:rsidR="006E4343" w:rsidRDefault="006E4343" w:rsidP="009139A6">
      <w:r>
        <w:separator/>
      </w:r>
    </w:p>
  </w:endnote>
  <w:endnote w:type="continuationSeparator" w:id="0">
    <w:p w14:paraId="4757058E" w14:textId="77777777" w:rsidR="006E4343" w:rsidRDefault="006E434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AB05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832B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5B78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CE3E10" w14:textId="77777777" w:rsidR="006E4343" w:rsidRDefault="006E4343" w:rsidP="009139A6">
      <w:r>
        <w:separator/>
      </w:r>
    </w:p>
  </w:footnote>
  <w:footnote w:type="continuationSeparator" w:id="0">
    <w:p w14:paraId="0AE93062" w14:textId="77777777" w:rsidR="006E4343" w:rsidRDefault="006E434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B4B4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206D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0784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343"/>
    <w:rsid w:val="000666E0"/>
    <w:rsid w:val="002510B7"/>
    <w:rsid w:val="005C130B"/>
    <w:rsid w:val="006E4343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410094"/>
  <w15:chartTrackingRefBased/>
  <w15:docId w15:val="{1A8C0DEF-5702-4ABB-BABC-905EE1E8C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E43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2023-02-01T21:47:00Z</dcterms:created>
  <dcterms:modified xsi:type="dcterms:W3CDTF">2023-02-01T21:47:00Z</dcterms:modified>
</cp:coreProperties>
</file>