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52EAD" w14:textId="77777777" w:rsidR="00F8398D" w:rsidRDefault="00F8398D" w:rsidP="00F83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OCLE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451C6C47" w14:textId="77777777" w:rsidR="00F8398D" w:rsidRDefault="00F8398D" w:rsidP="00F8398D">
      <w:pPr>
        <w:pStyle w:val="NoSpacing"/>
        <w:rPr>
          <w:rFonts w:cs="Times New Roman"/>
          <w:szCs w:val="24"/>
        </w:rPr>
      </w:pPr>
    </w:p>
    <w:p w14:paraId="6E72B9EE" w14:textId="77777777" w:rsidR="00F8398D" w:rsidRDefault="00F8398D" w:rsidP="00F8398D">
      <w:pPr>
        <w:pStyle w:val="NoSpacing"/>
        <w:rPr>
          <w:rFonts w:cs="Times New Roman"/>
          <w:szCs w:val="24"/>
        </w:rPr>
      </w:pPr>
    </w:p>
    <w:p w14:paraId="4253CD02" w14:textId="77777777" w:rsidR="00F8398D" w:rsidRDefault="00F8398D" w:rsidP="00F83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 xml:space="preserve">He was bequeathed 5 marks in the Will of Robert </w:t>
      </w:r>
      <w:proofErr w:type="spellStart"/>
      <w:r>
        <w:rPr>
          <w:rFonts w:cs="Times New Roman"/>
          <w:szCs w:val="24"/>
        </w:rPr>
        <w:t>Mauteby</w:t>
      </w:r>
      <w:proofErr w:type="spellEnd"/>
      <w:r>
        <w:rPr>
          <w:rFonts w:cs="Times New Roman"/>
          <w:szCs w:val="24"/>
        </w:rPr>
        <w:t>(q.v.).</w:t>
      </w:r>
    </w:p>
    <w:p w14:paraId="23EC8EC9" w14:textId="77777777" w:rsidR="00F8398D" w:rsidRDefault="00F8398D" w:rsidP="00F8398D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226-30)</w:t>
      </w:r>
    </w:p>
    <w:p w14:paraId="452E6C51" w14:textId="77777777" w:rsidR="00F8398D" w:rsidRDefault="00F8398D" w:rsidP="00F8398D">
      <w:pPr>
        <w:pStyle w:val="NoSpacing"/>
        <w:rPr>
          <w:rFonts w:cs="Times New Roman"/>
          <w:szCs w:val="24"/>
        </w:rPr>
      </w:pPr>
    </w:p>
    <w:p w14:paraId="20FE3B37" w14:textId="77777777" w:rsidR="00F8398D" w:rsidRDefault="00F8398D" w:rsidP="00F8398D">
      <w:pPr>
        <w:pStyle w:val="NoSpacing"/>
        <w:rPr>
          <w:rFonts w:cs="Times New Roman"/>
          <w:szCs w:val="24"/>
        </w:rPr>
      </w:pPr>
    </w:p>
    <w:p w14:paraId="54327403" w14:textId="77777777" w:rsidR="00F8398D" w:rsidRDefault="00F8398D" w:rsidP="00F8398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March 2024</w:t>
      </w:r>
    </w:p>
    <w:p w14:paraId="43095B9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1A7CB" w14:textId="77777777" w:rsidR="00F8398D" w:rsidRDefault="00F8398D" w:rsidP="009139A6">
      <w:r>
        <w:separator/>
      </w:r>
    </w:p>
  </w:endnote>
  <w:endnote w:type="continuationSeparator" w:id="0">
    <w:p w14:paraId="170F116F" w14:textId="77777777" w:rsidR="00F8398D" w:rsidRDefault="00F8398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387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7D66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08B6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E6218" w14:textId="77777777" w:rsidR="00F8398D" w:rsidRDefault="00F8398D" w:rsidP="009139A6">
      <w:r>
        <w:separator/>
      </w:r>
    </w:p>
  </w:footnote>
  <w:footnote w:type="continuationSeparator" w:id="0">
    <w:p w14:paraId="6BFDE0FE" w14:textId="77777777" w:rsidR="00F8398D" w:rsidRDefault="00F8398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FF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6D9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AE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98D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8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EF5C6"/>
  <w15:chartTrackingRefBased/>
  <w15:docId w15:val="{7FC8569F-BA30-4E89-B704-255B8E1E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2024-03-10T16:08:00Z</dcterms:created>
  <dcterms:modified xsi:type="dcterms:W3CDTF">2024-03-10T16:08:00Z</dcterms:modified>
</cp:coreProperties>
</file>