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1D6EB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OCKHAM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1EEB7E8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</w:p>
    <w:p w14:paraId="4E122482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</w:p>
    <w:p w14:paraId="290F7847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spellStart"/>
      <w:proofErr w:type="gramStart"/>
      <w:r>
        <w:rPr>
          <w:rFonts w:eastAsia="Times New Roman" w:cs="Times New Roman"/>
          <w:szCs w:val="24"/>
        </w:rPr>
        <w:t>St.Mary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Cray,</w:t>
      </w:r>
    </w:p>
    <w:p w14:paraId="51860898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Kent,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Henry </w:t>
      </w:r>
      <w:proofErr w:type="gramStart"/>
      <w:r>
        <w:rPr>
          <w:rFonts w:eastAsia="Times New Roman" w:cs="Times New Roman"/>
          <w:szCs w:val="24"/>
        </w:rPr>
        <w:t>Bruyn(</w:t>
      </w:r>
      <w:proofErr w:type="gramEnd"/>
      <w:r>
        <w:rPr>
          <w:rFonts w:eastAsia="Times New Roman" w:cs="Times New Roman"/>
          <w:szCs w:val="24"/>
        </w:rPr>
        <w:t>d.1467)(q.v.).</w:t>
      </w:r>
    </w:p>
    <w:p w14:paraId="1E049007" w14:textId="77777777" w:rsidR="00292415" w:rsidRDefault="00292415" w:rsidP="0029241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0162A18" w14:textId="77777777" w:rsidR="00292415" w:rsidRDefault="00292415" w:rsidP="0029241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p.155)</w:t>
      </w:r>
    </w:p>
    <w:p w14:paraId="5D59B47B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</w:p>
    <w:p w14:paraId="556DC3C0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</w:p>
    <w:p w14:paraId="6EFB7A42" w14:textId="77777777" w:rsidR="00292415" w:rsidRDefault="00292415" w:rsidP="0029241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November 2023</w:t>
      </w:r>
    </w:p>
    <w:p w14:paraId="321F02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46391" w14:textId="77777777" w:rsidR="00292415" w:rsidRDefault="00292415" w:rsidP="009139A6">
      <w:r>
        <w:separator/>
      </w:r>
    </w:p>
  </w:endnote>
  <w:endnote w:type="continuationSeparator" w:id="0">
    <w:p w14:paraId="79EC6231" w14:textId="77777777" w:rsidR="00292415" w:rsidRDefault="002924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86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BC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DCB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07497" w14:textId="77777777" w:rsidR="00292415" w:rsidRDefault="00292415" w:rsidP="009139A6">
      <w:r>
        <w:separator/>
      </w:r>
    </w:p>
  </w:footnote>
  <w:footnote w:type="continuationSeparator" w:id="0">
    <w:p w14:paraId="56916812" w14:textId="77777777" w:rsidR="00292415" w:rsidRDefault="002924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E6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000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1A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5"/>
    <w:rsid w:val="000666E0"/>
    <w:rsid w:val="002510B7"/>
    <w:rsid w:val="0029241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19716"/>
  <w15:chartTrackingRefBased/>
  <w15:docId w15:val="{DBE30682-739B-4903-ABBB-61386ED4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2023-11-22T20:34:00Z</dcterms:created>
  <dcterms:modified xsi:type="dcterms:W3CDTF">2023-11-22T20:35:00Z</dcterms:modified>
</cp:coreProperties>
</file>