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26DB8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OBYS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807FDAB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14:paraId="559B4A15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75F3FA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1D8A52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John Dalton of Newsome by </w:t>
      </w:r>
      <w:proofErr w:type="spellStart"/>
      <w:r>
        <w:rPr>
          <w:rFonts w:ascii="Times New Roman" w:hAnsi="Times New Roman" w:cs="Times New Roman"/>
          <w:sz w:val="24"/>
          <w:szCs w:val="24"/>
        </w:rPr>
        <w:t>Almondbury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9505716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West Riding of Yorkshire(q.v.), and Edmund Dalton of Newsome(q.v.).</w:t>
      </w:r>
    </w:p>
    <w:p w14:paraId="5A29C507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F7875D0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4C5EFE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4F31D" w14:textId="77777777" w:rsidR="007361D9" w:rsidRDefault="007361D9" w:rsidP="007361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June 2022 </w:t>
      </w:r>
    </w:p>
    <w:p w14:paraId="012F8A6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DD91" w14:textId="77777777" w:rsidR="007361D9" w:rsidRDefault="007361D9" w:rsidP="009139A6">
      <w:r>
        <w:separator/>
      </w:r>
    </w:p>
  </w:endnote>
  <w:endnote w:type="continuationSeparator" w:id="0">
    <w:p w14:paraId="433CC4B2" w14:textId="77777777" w:rsidR="007361D9" w:rsidRDefault="007361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28B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E12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8B2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D91FF" w14:textId="77777777" w:rsidR="007361D9" w:rsidRDefault="007361D9" w:rsidP="009139A6">
      <w:r>
        <w:separator/>
      </w:r>
    </w:p>
  </w:footnote>
  <w:footnote w:type="continuationSeparator" w:id="0">
    <w:p w14:paraId="0F4F62AC" w14:textId="77777777" w:rsidR="007361D9" w:rsidRDefault="007361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6C8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71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4D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D9"/>
    <w:rsid w:val="000666E0"/>
    <w:rsid w:val="002510B7"/>
    <w:rsid w:val="005C130B"/>
    <w:rsid w:val="007361D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E81A9"/>
  <w15:chartTrackingRefBased/>
  <w15:docId w15:val="{38DAC753-5AC2-4D07-BBA3-45128E26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361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2022-09-30T19:09:00Z</dcterms:created>
  <dcterms:modified xsi:type="dcterms:W3CDTF">2022-09-30T19:10:00Z</dcterms:modified>
</cp:coreProperties>
</file>