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D31F1" w14:textId="14DC03AF" w:rsidR="006B2F86" w:rsidRDefault="00203B41" w:rsidP="00E71FC3">
      <w:pPr>
        <w:pStyle w:val="NoSpacing"/>
      </w:pPr>
      <w:r>
        <w:rPr>
          <w:u w:val="single"/>
        </w:rPr>
        <w:t>John OBYN</w:t>
      </w:r>
      <w:r>
        <w:t xml:space="preserve">   </w:t>
      </w:r>
      <w:proofErr w:type="gramStart"/>
      <w:r>
        <w:t xml:space="preserve">   (</w:t>
      </w:r>
      <w:proofErr w:type="gramEnd"/>
      <w:r>
        <w:t>fl.1463-7)</w:t>
      </w:r>
    </w:p>
    <w:p w14:paraId="1A715D65" w14:textId="489CFA10" w:rsidR="00203B41" w:rsidRDefault="00203B41" w:rsidP="00E71FC3">
      <w:pPr>
        <w:pStyle w:val="NoSpacing"/>
      </w:pPr>
      <w:r>
        <w:t>of the Church of South Witham, Lincolnshire.</w:t>
      </w:r>
    </w:p>
    <w:p w14:paraId="49321001" w14:textId="209CC830" w:rsidR="00203B41" w:rsidRDefault="00203B41" w:rsidP="00E71FC3">
      <w:pPr>
        <w:pStyle w:val="NoSpacing"/>
      </w:pPr>
    </w:p>
    <w:p w14:paraId="39B89A67" w14:textId="7A082766" w:rsidR="00203B41" w:rsidRDefault="00203B41" w:rsidP="00E71FC3">
      <w:pPr>
        <w:pStyle w:val="NoSpacing"/>
      </w:pPr>
    </w:p>
    <w:p w14:paraId="25DC66EC" w14:textId="0C988D3D" w:rsidR="00203B41" w:rsidRDefault="00203B41" w:rsidP="00E71FC3">
      <w:pPr>
        <w:pStyle w:val="NoSpacing"/>
      </w:pPr>
      <w:r>
        <w:t>18 Jan.1463</w:t>
      </w:r>
      <w:r>
        <w:tab/>
        <w:t>He was instituted to one moiety of the church of South Witham,</w:t>
      </w:r>
    </w:p>
    <w:p w14:paraId="536F1162" w14:textId="5CB1A48C" w:rsidR="00203B41" w:rsidRDefault="00203B41" w:rsidP="00E71FC3">
      <w:pPr>
        <w:pStyle w:val="NoSpacing"/>
      </w:pPr>
      <w:r>
        <w:tab/>
      </w:r>
      <w:r>
        <w:tab/>
        <w:t>Lincolnshire.   (Ricardian XXVIII</w:t>
      </w:r>
      <w:r w:rsidR="00AE02C6">
        <w:t xml:space="preserve"> p.104 n.179</w:t>
      </w:r>
      <w:bookmarkStart w:id="0" w:name="_GoBack"/>
      <w:bookmarkEnd w:id="0"/>
      <w:r>
        <w:t>)</w:t>
      </w:r>
    </w:p>
    <w:p w14:paraId="0A555981" w14:textId="772CB456" w:rsidR="00203B41" w:rsidRDefault="00203B41" w:rsidP="00E71FC3">
      <w:pPr>
        <w:pStyle w:val="NoSpacing"/>
      </w:pPr>
      <w:r>
        <w:tab/>
        <w:t>1467</w:t>
      </w:r>
      <w:r>
        <w:tab/>
        <w:t>He resigned.   (ibid.)</w:t>
      </w:r>
    </w:p>
    <w:p w14:paraId="090F2CEC" w14:textId="263B1FF2" w:rsidR="00203B41" w:rsidRDefault="00203B41" w:rsidP="00E71FC3">
      <w:pPr>
        <w:pStyle w:val="NoSpacing"/>
      </w:pPr>
    </w:p>
    <w:p w14:paraId="454541F5" w14:textId="0D0032F1" w:rsidR="00203B41" w:rsidRDefault="00203B41" w:rsidP="00E71FC3">
      <w:pPr>
        <w:pStyle w:val="NoSpacing"/>
      </w:pPr>
    </w:p>
    <w:p w14:paraId="5BAF0058" w14:textId="6A8534A8" w:rsidR="00203B41" w:rsidRPr="00203B41" w:rsidRDefault="00203B41" w:rsidP="00E71FC3">
      <w:pPr>
        <w:pStyle w:val="NoSpacing"/>
      </w:pPr>
      <w:r>
        <w:t>29 September 2018</w:t>
      </w:r>
    </w:p>
    <w:sectPr w:rsidR="00203B41" w:rsidRPr="00203B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47489" w14:textId="77777777" w:rsidR="00203B41" w:rsidRDefault="00203B41" w:rsidP="00E71FC3">
      <w:pPr>
        <w:spacing w:after="0" w:line="240" w:lineRule="auto"/>
      </w:pPr>
      <w:r>
        <w:separator/>
      </w:r>
    </w:p>
  </w:endnote>
  <w:endnote w:type="continuationSeparator" w:id="0">
    <w:p w14:paraId="043B0F4D" w14:textId="77777777" w:rsidR="00203B41" w:rsidRDefault="00203B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D47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1E61C" w14:textId="77777777" w:rsidR="00203B41" w:rsidRDefault="00203B41" w:rsidP="00E71FC3">
      <w:pPr>
        <w:spacing w:after="0" w:line="240" w:lineRule="auto"/>
      </w:pPr>
      <w:r>
        <w:separator/>
      </w:r>
    </w:p>
  </w:footnote>
  <w:footnote w:type="continuationSeparator" w:id="0">
    <w:p w14:paraId="7247B62F" w14:textId="77777777" w:rsidR="00203B41" w:rsidRDefault="00203B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41"/>
    <w:rsid w:val="001A7C09"/>
    <w:rsid w:val="00203B41"/>
    <w:rsid w:val="00577BD5"/>
    <w:rsid w:val="00656CBA"/>
    <w:rsid w:val="006A1F77"/>
    <w:rsid w:val="00733BE7"/>
    <w:rsid w:val="00AB52E8"/>
    <w:rsid w:val="00AE02C6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6FA48"/>
  <w15:chartTrackingRefBased/>
  <w15:docId w15:val="{6D62013C-5474-418B-A956-1F15BE8B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2018-09-29T19:33:00Z</dcterms:created>
  <dcterms:modified xsi:type="dcterms:W3CDTF">2018-09-29T19:43:00Z</dcterms:modified>
</cp:coreProperties>
</file>