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A5981" w14:textId="77777777" w:rsidR="000914A9" w:rsidRDefault="000914A9" w:rsidP="000914A9">
      <w:pPr>
        <w:pStyle w:val="NoSpacing"/>
      </w:pPr>
      <w:r>
        <w:rPr>
          <w:u w:val="single"/>
        </w:rPr>
        <w:t>Robert OBY</w:t>
      </w:r>
      <w:r>
        <w:t xml:space="preserve">     (fl.1483)</w:t>
      </w:r>
    </w:p>
    <w:p w14:paraId="6A8883A0" w14:textId="77777777" w:rsidR="000914A9" w:rsidRDefault="000914A9" w:rsidP="000914A9">
      <w:pPr>
        <w:pStyle w:val="NoSpacing"/>
      </w:pPr>
      <w:r>
        <w:t>of Eccles on Sea, Norfolk. Yeoman.</w:t>
      </w:r>
    </w:p>
    <w:p w14:paraId="122E8232" w14:textId="77777777" w:rsidR="000914A9" w:rsidRDefault="000914A9" w:rsidP="000914A9">
      <w:pPr>
        <w:pStyle w:val="NoSpacing"/>
      </w:pPr>
    </w:p>
    <w:p w14:paraId="1D456F50" w14:textId="77777777" w:rsidR="000914A9" w:rsidRDefault="000914A9" w:rsidP="000914A9">
      <w:pPr>
        <w:pStyle w:val="NoSpacing"/>
      </w:pPr>
    </w:p>
    <w:p w14:paraId="0BCC1DEB" w14:textId="77777777" w:rsidR="000914A9" w:rsidRDefault="000914A9" w:rsidP="000914A9">
      <w:pPr>
        <w:pStyle w:val="NoSpacing"/>
      </w:pPr>
      <w:r>
        <w:tab/>
        <w:t>1483</w:t>
      </w:r>
      <w:r>
        <w:tab/>
        <w:t xml:space="preserve">Thomas Dunne of </w:t>
      </w:r>
      <w:proofErr w:type="spellStart"/>
      <w:r>
        <w:t>Hemsby</w:t>
      </w:r>
      <w:proofErr w:type="spellEnd"/>
      <w:r>
        <w:t>(q.v.) brought a plaint of debt against him</w:t>
      </w:r>
    </w:p>
    <w:p w14:paraId="30A46949" w14:textId="77777777" w:rsidR="000914A9" w:rsidRDefault="000914A9" w:rsidP="000914A9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2E67CFBD" w14:textId="77777777" w:rsidR="000914A9" w:rsidRDefault="000914A9" w:rsidP="000914A9">
      <w:pPr>
        <w:pStyle w:val="NoSpacing"/>
      </w:pPr>
    </w:p>
    <w:p w14:paraId="5F9964AB" w14:textId="77777777" w:rsidR="000914A9" w:rsidRDefault="000914A9" w:rsidP="000914A9">
      <w:pPr>
        <w:pStyle w:val="NoSpacing"/>
      </w:pPr>
    </w:p>
    <w:p w14:paraId="1AB7DA40" w14:textId="77777777" w:rsidR="000914A9" w:rsidRDefault="000914A9" w:rsidP="000914A9">
      <w:pPr>
        <w:pStyle w:val="NoSpacing"/>
      </w:pPr>
      <w:r>
        <w:t>25 January 2020</w:t>
      </w:r>
    </w:p>
    <w:p w14:paraId="53222F0E" w14:textId="77777777" w:rsidR="006B2F86" w:rsidRPr="00E71FC3" w:rsidRDefault="000914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557CD" w14:textId="77777777" w:rsidR="000914A9" w:rsidRDefault="000914A9" w:rsidP="00E71FC3">
      <w:pPr>
        <w:spacing w:after="0" w:line="240" w:lineRule="auto"/>
      </w:pPr>
      <w:r>
        <w:separator/>
      </w:r>
    </w:p>
  </w:endnote>
  <w:endnote w:type="continuationSeparator" w:id="0">
    <w:p w14:paraId="2A49366D" w14:textId="77777777" w:rsidR="000914A9" w:rsidRDefault="000914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DBD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40AB8" w14:textId="77777777" w:rsidR="000914A9" w:rsidRDefault="000914A9" w:rsidP="00E71FC3">
      <w:pPr>
        <w:spacing w:after="0" w:line="240" w:lineRule="auto"/>
      </w:pPr>
      <w:r>
        <w:separator/>
      </w:r>
    </w:p>
  </w:footnote>
  <w:footnote w:type="continuationSeparator" w:id="0">
    <w:p w14:paraId="20BAA5F6" w14:textId="77777777" w:rsidR="000914A9" w:rsidRDefault="000914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A9"/>
    <w:rsid w:val="000914A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45E5"/>
  <w15:chartTrackingRefBased/>
  <w15:docId w15:val="{9E394686-7004-4F5A-BAB5-20BB0680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91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2020-02-05T20:33:00Z</dcterms:created>
  <dcterms:modified xsi:type="dcterms:W3CDTF">2020-02-05T20:34:00Z</dcterms:modified>
</cp:coreProperties>
</file>