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1C802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OBY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28A2E4BF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Norwich. Gentleman.</w:t>
      </w:r>
    </w:p>
    <w:p w14:paraId="0C2E3C12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3395B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C4874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and William Crosse, chaplain(q.v.), made a plaint of debt against Walter</w:t>
      </w:r>
    </w:p>
    <w:p w14:paraId="2AF44F4D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Feld, Provost of King’s College, Cambridge University(q.v.), and the </w:t>
      </w:r>
    </w:p>
    <w:p w14:paraId="7993098C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scholars.</w:t>
      </w:r>
    </w:p>
    <w:p w14:paraId="18E23221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9C26D9F" w14:textId="77777777" w:rsidR="00A15B79" w:rsidRPr="00A15B79" w:rsidRDefault="00A15B79" w:rsidP="00A15B7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 w:rsidRPr="00A15B79">
        <w:rPr>
          <w:rFonts w:ascii="Times New Roman" w:hAnsi="Times New Roman" w:cs="Times New Roman"/>
          <w:sz w:val="24"/>
          <w:szCs w:val="24"/>
          <w:lang w:val="en-GB"/>
        </w:rPr>
        <w:t>1484</w:t>
      </w:r>
      <w:r w:rsidRPr="00A15B79">
        <w:rPr>
          <w:rFonts w:ascii="Times New Roman" w:hAnsi="Times New Roman" w:cs="Times New Roman"/>
          <w:sz w:val="24"/>
          <w:szCs w:val="24"/>
          <w:lang w:val="en-GB"/>
        </w:rPr>
        <w:tab/>
        <w:t>He made a plaint of trespass and contempt against William Curteys of</w:t>
      </w:r>
    </w:p>
    <w:p w14:paraId="72F445EC" w14:textId="77777777" w:rsidR="00A15B79" w:rsidRPr="00A15B79" w:rsidRDefault="00A15B79" w:rsidP="00A15B7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15B79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15B79">
        <w:rPr>
          <w:rFonts w:ascii="Times New Roman" w:hAnsi="Times New Roman" w:cs="Times New Roman"/>
          <w:sz w:val="24"/>
          <w:szCs w:val="24"/>
          <w:lang w:val="en-GB"/>
        </w:rPr>
        <w:tab/>
        <w:t>Norwich, brasier(q.v.).</w:t>
      </w:r>
    </w:p>
    <w:p w14:paraId="202B74C9" w14:textId="77777777" w:rsidR="00A15B79" w:rsidRPr="00A15B79" w:rsidRDefault="00A15B79" w:rsidP="00A15B7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15B79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15B79">
        <w:rPr>
          <w:rFonts w:ascii="Times New Roman" w:hAnsi="Times New Roman" w:cs="Times New Roman"/>
          <w:sz w:val="24"/>
          <w:szCs w:val="24"/>
          <w:lang w:val="en-GB"/>
        </w:rPr>
        <w:tab/>
        <w:t xml:space="preserve">( </w:t>
      </w:r>
      <w:hyperlink r:id="rId7" w:history="1">
        <w:r w:rsidRPr="00A15B79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https://waalt.uh.edu/index.php/CP40/887</w:t>
        </w:r>
      </w:hyperlink>
      <w:r w:rsidRPr="00A15B79">
        <w:rPr>
          <w:rFonts w:ascii="Times New Roman" w:hAnsi="Times New Roman" w:cs="Times New Roman"/>
          <w:sz w:val="24"/>
          <w:szCs w:val="24"/>
          <w:lang w:val="en-GB"/>
        </w:rPr>
        <w:t xml:space="preserve"> )  [Michaelmas Term]</w:t>
      </w:r>
    </w:p>
    <w:p w14:paraId="1B8433C3" w14:textId="77777777" w:rsidR="00A15B79" w:rsidRDefault="00A15B79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9CF9D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8E99A4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92017" w14:textId="77777777" w:rsidR="00D56B6E" w:rsidRDefault="00D56B6E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2022</w:t>
      </w:r>
    </w:p>
    <w:p w14:paraId="0A025341" w14:textId="30C9DA5F" w:rsidR="00A15B79" w:rsidRDefault="00A15B79" w:rsidP="00D56B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2024</w:t>
      </w:r>
    </w:p>
    <w:p w14:paraId="0EE1B9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A03C6" w14:textId="77777777" w:rsidR="00D56B6E" w:rsidRDefault="00D56B6E" w:rsidP="009139A6">
      <w:r>
        <w:separator/>
      </w:r>
    </w:p>
  </w:endnote>
  <w:endnote w:type="continuationSeparator" w:id="0">
    <w:p w14:paraId="6B805C53" w14:textId="77777777" w:rsidR="00D56B6E" w:rsidRDefault="00D56B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8A0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DA4C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922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87A2B" w14:textId="77777777" w:rsidR="00D56B6E" w:rsidRDefault="00D56B6E" w:rsidP="009139A6">
      <w:r>
        <w:separator/>
      </w:r>
    </w:p>
  </w:footnote>
  <w:footnote w:type="continuationSeparator" w:id="0">
    <w:p w14:paraId="7EC52F4C" w14:textId="77777777" w:rsidR="00D56B6E" w:rsidRDefault="00D56B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F6C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E79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191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6E"/>
    <w:rsid w:val="000666E0"/>
    <w:rsid w:val="002510B7"/>
    <w:rsid w:val="005C130B"/>
    <w:rsid w:val="00826F5C"/>
    <w:rsid w:val="008C0C7C"/>
    <w:rsid w:val="009139A6"/>
    <w:rsid w:val="009448BB"/>
    <w:rsid w:val="00A15B79"/>
    <w:rsid w:val="00A3176C"/>
    <w:rsid w:val="00AE65F8"/>
    <w:rsid w:val="00BA00AB"/>
    <w:rsid w:val="00CB4ED9"/>
    <w:rsid w:val="00D56B6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3B52"/>
  <w15:chartTrackingRefBased/>
  <w15:docId w15:val="{EA1B6E19-A3FF-4ED0-8704-F13D0EA8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6B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8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2022-09-28T20:34:00Z</dcterms:created>
  <dcterms:modified xsi:type="dcterms:W3CDTF">2024-12-23T07:31:00Z</dcterms:modified>
</cp:coreProperties>
</file>