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C3FCC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OBY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3B86CFE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3A3E18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CCEE6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William Wake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Blisworth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374A1F87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1A84CF2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09C9DA8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90349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FC568" w14:textId="77777777" w:rsidR="003B67B3" w:rsidRDefault="003B67B3" w:rsidP="003B67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June 2022</w:t>
      </w:r>
    </w:p>
    <w:p w14:paraId="67B055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C35A9" w14:textId="77777777" w:rsidR="003B67B3" w:rsidRDefault="003B67B3" w:rsidP="009139A6">
      <w:r>
        <w:separator/>
      </w:r>
    </w:p>
  </w:endnote>
  <w:endnote w:type="continuationSeparator" w:id="0">
    <w:p w14:paraId="7E9278CB" w14:textId="77777777" w:rsidR="003B67B3" w:rsidRDefault="003B67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79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9CD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64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7DECD" w14:textId="77777777" w:rsidR="003B67B3" w:rsidRDefault="003B67B3" w:rsidP="009139A6">
      <w:r>
        <w:separator/>
      </w:r>
    </w:p>
  </w:footnote>
  <w:footnote w:type="continuationSeparator" w:id="0">
    <w:p w14:paraId="22715365" w14:textId="77777777" w:rsidR="003B67B3" w:rsidRDefault="003B67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7F6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1196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AC0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B3"/>
    <w:rsid w:val="000666E0"/>
    <w:rsid w:val="002510B7"/>
    <w:rsid w:val="003B67B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04CEF"/>
  <w15:chartTrackingRefBased/>
  <w15:docId w15:val="{BA83E068-CB61-47BD-85CC-D26E22882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B67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2022-09-28T20:02:00Z</dcterms:created>
  <dcterms:modified xsi:type="dcterms:W3CDTF">2022-09-28T20:03:00Z</dcterms:modified>
</cp:coreProperties>
</file>