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Nicholas OBY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fishing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Cobbe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Langley(q.v.),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Coyne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Surlyngham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Cresham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Claxton(q.v.), Robert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Nanght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Ashby by Claxton(q.v.) and Margaret Wrote of Claxton(q.v.).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[all places are in Norfolk].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  made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 plaint of debt against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Kees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Yarmouth(q.v.), Margaret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Madeysson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Ipswich(q.v.), William Canon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Causton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William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Everard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Upton(q.v.).   (ibid.)</w:t>
      </w: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A184F" w:rsidRDefault="00EA184F" w:rsidP="00EA184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April 2016</w:t>
      </w:r>
    </w:p>
    <w:p w:rsidR="006B2F86" w:rsidRPr="00E71FC3" w:rsidRDefault="00EA184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84F" w:rsidRDefault="00EA184F" w:rsidP="00E71FC3">
      <w:pPr>
        <w:spacing w:after="0" w:line="240" w:lineRule="auto"/>
      </w:pPr>
      <w:r>
        <w:separator/>
      </w:r>
    </w:p>
  </w:endnote>
  <w:endnote w:type="continuationSeparator" w:id="0">
    <w:p w:rsidR="00EA184F" w:rsidRDefault="00EA18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84F" w:rsidRDefault="00EA184F" w:rsidP="00E71FC3">
      <w:pPr>
        <w:spacing w:after="0" w:line="240" w:lineRule="auto"/>
      </w:pPr>
      <w:r>
        <w:separator/>
      </w:r>
    </w:p>
  </w:footnote>
  <w:footnote w:type="continuationSeparator" w:id="0">
    <w:p w:rsidR="00EA184F" w:rsidRDefault="00EA18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84F"/>
    <w:rsid w:val="00AB52E8"/>
    <w:rsid w:val="00B16D3F"/>
    <w:rsid w:val="00E71FC3"/>
    <w:rsid w:val="00EA184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B8118-BD6F-4B8B-B7C5-8E7C070B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A1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2016-04-08T19:43:00Z</dcterms:created>
  <dcterms:modified xsi:type="dcterms:W3CDTF">2016-04-08T19:44:00Z</dcterms:modified>
</cp:coreProperties>
</file>