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CA5E3F" w14:textId="77777777" w:rsidR="0067572E" w:rsidRDefault="0067572E" w:rsidP="006757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OBY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58E742D" w14:textId="77777777" w:rsidR="0067572E" w:rsidRDefault="0067572E" w:rsidP="006757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Penryn, Cornwall. Clerk.</w:t>
      </w:r>
    </w:p>
    <w:p w14:paraId="150B9B4C" w14:textId="77777777" w:rsidR="0067572E" w:rsidRDefault="0067572E" w:rsidP="0067572E">
      <w:pPr>
        <w:rPr>
          <w:rFonts w:ascii="Times New Roman" w:hAnsi="Times New Roman" w:cs="Times New Roman"/>
        </w:rPr>
      </w:pPr>
    </w:p>
    <w:p w14:paraId="795167E1" w14:textId="77777777" w:rsidR="0067572E" w:rsidRDefault="0067572E" w:rsidP="0067572E">
      <w:pPr>
        <w:rPr>
          <w:rFonts w:ascii="Times New Roman" w:hAnsi="Times New Roman" w:cs="Times New Roman"/>
        </w:rPr>
      </w:pPr>
    </w:p>
    <w:p w14:paraId="430B288F" w14:textId="77777777" w:rsidR="0067572E" w:rsidRDefault="0067572E" w:rsidP="006757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Poyle</w:t>
      </w:r>
      <w:proofErr w:type="spellEnd"/>
      <w:r>
        <w:rPr>
          <w:rFonts w:ascii="Times New Roman" w:hAnsi="Times New Roman" w:cs="Times New Roman"/>
        </w:rPr>
        <w:t xml:space="preserve">(q.v.) and Robert </w:t>
      </w:r>
      <w:proofErr w:type="spellStart"/>
      <w:r>
        <w:rPr>
          <w:rFonts w:ascii="Times New Roman" w:hAnsi="Times New Roman" w:cs="Times New Roman"/>
        </w:rPr>
        <w:t>Poyle</w:t>
      </w:r>
      <w:proofErr w:type="spellEnd"/>
      <w:r>
        <w:rPr>
          <w:rFonts w:ascii="Times New Roman" w:hAnsi="Times New Roman" w:cs="Times New Roman"/>
        </w:rPr>
        <w:t xml:space="preserve">(q.v.), as the executors of Robert </w:t>
      </w:r>
      <w:proofErr w:type="spellStart"/>
      <w:r>
        <w:rPr>
          <w:rFonts w:ascii="Times New Roman" w:hAnsi="Times New Roman" w:cs="Times New Roman"/>
        </w:rPr>
        <w:t>Poyle</w:t>
      </w:r>
      <w:proofErr w:type="spellEnd"/>
    </w:p>
    <w:p w14:paraId="1E1FDFAD" w14:textId="77777777" w:rsidR="0067572E" w:rsidRDefault="0067572E" w:rsidP="0067572E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Tregony</w:t>
      </w:r>
      <w:proofErr w:type="spellEnd"/>
      <w:r>
        <w:rPr>
          <w:rFonts w:ascii="Times New Roman" w:hAnsi="Times New Roman" w:cs="Times New Roman"/>
        </w:rPr>
        <w:t xml:space="preserve">(q.v.), brought a plaint of debt against him, William </w:t>
      </w:r>
      <w:proofErr w:type="spellStart"/>
      <w:r>
        <w:rPr>
          <w:rFonts w:ascii="Times New Roman" w:hAnsi="Times New Roman" w:cs="Times New Roman"/>
        </w:rPr>
        <w:t>Masly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47D4AEA3" w14:textId="77777777" w:rsidR="0067572E" w:rsidRDefault="0067572E" w:rsidP="0067572E">
      <w:pPr>
        <w:ind w:left="720" w:firstLine="72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Tregony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Trebysam</w:t>
      </w:r>
      <w:proofErr w:type="spellEnd"/>
      <w:r>
        <w:rPr>
          <w:rFonts w:ascii="Times New Roman" w:hAnsi="Times New Roman" w:cs="Times New Roman"/>
        </w:rPr>
        <w:t xml:space="preserve"> of Penryn(q.v.).</w:t>
      </w:r>
    </w:p>
    <w:p w14:paraId="453C854C" w14:textId="77777777" w:rsidR="0067572E" w:rsidRDefault="0067572E" w:rsidP="0067572E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55C7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DD28588" w14:textId="77777777" w:rsidR="0067572E" w:rsidRDefault="0067572E" w:rsidP="0067572E">
      <w:pPr>
        <w:rPr>
          <w:rFonts w:ascii="Times New Roman" w:hAnsi="Times New Roman" w:cs="Times New Roman"/>
        </w:rPr>
      </w:pPr>
    </w:p>
    <w:p w14:paraId="505992D7" w14:textId="77777777" w:rsidR="0067572E" w:rsidRDefault="0067572E" w:rsidP="0067572E">
      <w:pPr>
        <w:rPr>
          <w:rFonts w:ascii="Times New Roman" w:hAnsi="Times New Roman" w:cs="Times New Roman"/>
        </w:rPr>
      </w:pPr>
    </w:p>
    <w:p w14:paraId="1763132E" w14:textId="77777777" w:rsidR="0067572E" w:rsidRDefault="0067572E" w:rsidP="006757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October 2018</w:t>
      </w:r>
    </w:p>
    <w:p w14:paraId="4D9C9C4D" w14:textId="77777777" w:rsidR="006B2F86" w:rsidRPr="00E71FC3" w:rsidRDefault="0067572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B22813" w14:textId="77777777" w:rsidR="0067572E" w:rsidRDefault="0067572E" w:rsidP="00E71FC3">
      <w:r>
        <w:separator/>
      </w:r>
    </w:p>
  </w:endnote>
  <w:endnote w:type="continuationSeparator" w:id="0">
    <w:p w14:paraId="250841CC" w14:textId="77777777" w:rsidR="0067572E" w:rsidRDefault="0067572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5FB7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250733" w14:textId="77777777" w:rsidR="0067572E" w:rsidRDefault="0067572E" w:rsidP="00E71FC3">
      <w:r>
        <w:separator/>
      </w:r>
    </w:p>
  </w:footnote>
  <w:footnote w:type="continuationSeparator" w:id="0">
    <w:p w14:paraId="0E28F5C3" w14:textId="77777777" w:rsidR="0067572E" w:rsidRDefault="0067572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72E"/>
    <w:rsid w:val="001A7C09"/>
    <w:rsid w:val="00577BD5"/>
    <w:rsid w:val="00656CBA"/>
    <w:rsid w:val="0067572E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A2113"/>
  <w15:chartTrackingRefBased/>
  <w15:docId w15:val="{5099BC4F-5503-4A3B-824A-F1812FE4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572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757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2018-11-13T20:20:00Z</dcterms:created>
  <dcterms:modified xsi:type="dcterms:W3CDTF">2018-11-13T20:20:00Z</dcterms:modified>
</cp:coreProperties>
</file>