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46E65" w14:textId="77777777" w:rsidR="00FC4D06" w:rsidRDefault="00FC4D06" w:rsidP="00FC4D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Gerrard OBURGH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d.1407)</w:t>
      </w:r>
    </w:p>
    <w:p w14:paraId="602BCDE4" w14:textId="77777777" w:rsidR="00FC4D06" w:rsidRDefault="00FC4D06" w:rsidP="00FC4D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London. </w:t>
      </w:r>
    </w:p>
    <w:p w14:paraId="0B867C52" w14:textId="77777777" w:rsidR="00FC4D06" w:rsidRDefault="00FC4D06" w:rsidP="00FC4D0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15C1D1F" w14:textId="77777777" w:rsidR="00FC4D06" w:rsidRDefault="00FC4D06" w:rsidP="00FC4D0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D6051C" w14:textId="77777777" w:rsidR="00FC4D06" w:rsidRDefault="00FC4D06" w:rsidP="00FC4D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Sep.1407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his Will.    </w:t>
      </w:r>
    </w:p>
    <w:p w14:paraId="7E8EA449" w14:textId="77777777" w:rsidR="00FC4D06" w:rsidRDefault="00FC4D06" w:rsidP="00FC4D06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p.249)</w:t>
      </w:r>
    </w:p>
    <w:p w14:paraId="41418FA9" w14:textId="77777777" w:rsidR="00FC4D06" w:rsidRDefault="00FC4D06" w:rsidP="00FC4D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Oct.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his Will.    (ibid.)</w:t>
      </w:r>
    </w:p>
    <w:p w14:paraId="0B312C13" w14:textId="77777777" w:rsidR="00FC4D06" w:rsidRDefault="00FC4D06" w:rsidP="00FC4D0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749B08" w14:textId="77777777" w:rsidR="00FC4D06" w:rsidRDefault="00FC4D06" w:rsidP="00FC4D0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C6C82B6" w14:textId="77777777" w:rsidR="00FC4D06" w:rsidRDefault="00FC4D06" w:rsidP="00FC4D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March 2022</w:t>
      </w:r>
    </w:p>
    <w:p w14:paraId="472B68E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7FF8C4" w14:textId="77777777" w:rsidR="00FC4D06" w:rsidRDefault="00FC4D06" w:rsidP="009139A6">
      <w:r>
        <w:separator/>
      </w:r>
    </w:p>
  </w:endnote>
  <w:endnote w:type="continuationSeparator" w:id="0">
    <w:p w14:paraId="5160E2A8" w14:textId="77777777" w:rsidR="00FC4D06" w:rsidRDefault="00FC4D0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D21F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72D0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A201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649386" w14:textId="77777777" w:rsidR="00FC4D06" w:rsidRDefault="00FC4D06" w:rsidP="009139A6">
      <w:r>
        <w:separator/>
      </w:r>
    </w:p>
  </w:footnote>
  <w:footnote w:type="continuationSeparator" w:id="0">
    <w:p w14:paraId="79DD47F4" w14:textId="77777777" w:rsidR="00FC4D06" w:rsidRDefault="00FC4D0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CAE0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B1CC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EC1D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D06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C4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56E5C"/>
  <w15:chartTrackingRefBased/>
  <w15:docId w15:val="{A10A22F4-695A-4FDA-A1C3-6253A52A3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4D06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2022-04-22T20:11:00Z</dcterms:created>
  <dcterms:modified xsi:type="dcterms:W3CDTF">2022-04-22T20:11:00Z</dcterms:modified>
</cp:coreProperties>
</file>