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853" w:rsidRPr="00903CCF" w:rsidRDefault="00147853" w:rsidP="001478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  <w:u w:val="single"/>
        </w:rPr>
        <w:t>Simon OBREY</w:t>
      </w:r>
      <w:r w:rsidRPr="00903CC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03CC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03CCF">
        <w:rPr>
          <w:rFonts w:ascii="Times New Roman" w:hAnsi="Times New Roman" w:cs="Times New Roman"/>
          <w:sz w:val="24"/>
          <w:szCs w:val="24"/>
        </w:rPr>
        <w:t>fl.1498)</w:t>
      </w:r>
    </w:p>
    <w:p w:rsidR="00147853" w:rsidRPr="00903CCF" w:rsidRDefault="00147853" w:rsidP="001478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903CCF">
        <w:rPr>
          <w:rFonts w:ascii="Times New Roman" w:hAnsi="Times New Roman" w:cs="Times New Roman"/>
          <w:sz w:val="24"/>
          <w:szCs w:val="24"/>
        </w:rPr>
        <w:t>Chartham</w:t>
      </w:r>
      <w:proofErr w:type="spellEnd"/>
      <w:r w:rsidRPr="00903CCF">
        <w:rPr>
          <w:rFonts w:ascii="Times New Roman" w:hAnsi="Times New Roman" w:cs="Times New Roman"/>
          <w:sz w:val="24"/>
          <w:szCs w:val="24"/>
        </w:rPr>
        <w:t>, Kent.</w:t>
      </w:r>
    </w:p>
    <w:p w:rsidR="00147853" w:rsidRPr="00903CCF" w:rsidRDefault="00147853" w:rsidP="001478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47853" w:rsidRPr="00903CCF" w:rsidRDefault="00147853" w:rsidP="001478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47853" w:rsidRPr="00903CCF" w:rsidRDefault="00147853" w:rsidP="0014785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ab/>
        <w:t>1498</w:t>
      </w:r>
      <w:r w:rsidRPr="00903CCF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903CCF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903CCF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147853" w:rsidRPr="00903CCF" w:rsidRDefault="00147853" w:rsidP="001478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7853" w:rsidRPr="00903CCF" w:rsidRDefault="00147853" w:rsidP="001478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7853" w:rsidRPr="00903CCF" w:rsidRDefault="00147853" w:rsidP="001478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>27 April 2016</w:t>
      </w:r>
    </w:p>
    <w:p w:rsidR="006B2F86" w:rsidRPr="00E71FC3" w:rsidRDefault="001478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853" w:rsidRDefault="00147853" w:rsidP="00E71FC3">
      <w:pPr>
        <w:spacing w:after="0" w:line="240" w:lineRule="auto"/>
      </w:pPr>
      <w:r>
        <w:separator/>
      </w:r>
    </w:p>
  </w:endnote>
  <w:endnote w:type="continuationSeparator" w:id="0">
    <w:p w:rsidR="00147853" w:rsidRDefault="001478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853" w:rsidRDefault="00147853" w:rsidP="00E71FC3">
      <w:pPr>
        <w:spacing w:after="0" w:line="240" w:lineRule="auto"/>
      </w:pPr>
      <w:r>
        <w:separator/>
      </w:r>
    </w:p>
  </w:footnote>
  <w:footnote w:type="continuationSeparator" w:id="0">
    <w:p w:rsidR="00147853" w:rsidRDefault="001478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853"/>
    <w:rsid w:val="0014785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93E3B9-C182-414D-A915-6C13E398E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2016-05-14T19:50:00Z</dcterms:created>
  <dcterms:modified xsi:type="dcterms:W3CDTF">2016-05-14T19:51:00Z</dcterms:modified>
</cp:coreProperties>
</file>