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A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OBLEGH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:rsidR="00154A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154A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54A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54A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p.53)</w:t>
      </w:r>
    </w:p>
    <w:p w:rsidR="00154A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54A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154A3C" w:rsidP="00154A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A3C" w:rsidRDefault="00154A3C" w:rsidP="00564E3C">
      <w:pPr>
        <w:spacing w:after="0" w:line="240" w:lineRule="auto"/>
      </w:pPr>
      <w:r>
        <w:separator/>
      </w:r>
    </w:p>
  </w:endnote>
  <w:endnote w:type="continuationSeparator" w:id="0">
    <w:p w:rsidR="00154A3C" w:rsidRDefault="00154A3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4A3C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A3C" w:rsidRDefault="00154A3C" w:rsidP="00564E3C">
      <w:pPr>
        <w:spacing w:after="0" w:line="240" w:lineRule="auto"/>
      </w:pPr>
      <w:r>
        <w:separator/>
      </w:r>
    </w:p>
  </w:footnote>
  <w:footnote w:type="continuationSeparator" w:id="0">
    <w:p w:rsidR="00154A3C" w:rsidRDefault="00154A3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A3C"/>
    <w:rsid w:val="00154A3C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60910"/>
  <w15:chartTrackingRefBased/>
  <w15:docId w15:val="{1DA9CE4C-8364-4BAF-86DE-C9B7635D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2016-02-11T20:58:00Z</dcterms:created>
  <dcterms:modified xsi:type="dcterms:W3CDTF">2016-02-11T20:58:00Z</dcterms:modified>
</cp:coreProperties>
</file>