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D9" w:rsidRDefault="00AA3CD9" w:rsidP="00AA3C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OBARD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A3CD9" w:rsidRDefault="00AA3CD9" w:rsidP="00AA3C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Oxted</w:t>
      </w:r>
      <w:proofErr w:type="spellEnd"/>
      <w:r>
        <w:rPr>
          <w:rFonts w:ascii="Times New Roman" w:hAnsi="Times New Roman" w:cs="Times New Roman"/>
        </w:rPr>
        <w:t>, Surrey. Husbandman.</w:t>
      </w:r>
    </w:p>
    <w:p w:rsidR="00AA3CD9" w:rsidRDefault="00AA3CD9" w:rsidP="00AA3CD9">
      <w:pPr>
        <w:rPr>
          <w:rFonts w:ascii="Times New Roman" w:hAnsi="Times New Roman" w:cs="Times New Roman"/>
        </w:rPr>
      </w:pPr>
    </w:p>
    <w:p w:rsidR="00AA3CD9" w:rsidRDefault="00AA3CD9" w:rsidP="00AA3CD9">
      <w:pPr>
        <w:rPr>
          <w:rFonts w:ascii="Times New Roman" w:hAnsi="Times New Roman" w:cs="Times New Roman"/>
        </w:rPr>
      </w:pPr>
    </w:p>
    <w:p w:rsidR="00AA3CD9" w:rsidRDefault="00AA3CD9" w:rsidP="00AA3C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Broun(q.v.) brought a plaint of debt against him.</w:t>
      </w:r>
    </w:p>
    <w:p w:rsidR="00AA3CD9" w:rsidRDefault="00AA3CD9" w:rsidP="00AA3C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A3CD9" w:rsidRDefault="00AA3CD9" w:rsidP="00AA3CD9">
      <w:pPr>
        <w:rPr>
          <w:rFonts w:ascii="Times New Roman" w:hAnsi="Times New Roman" w:cs="Times New Roman"/>
        </w:rPr>
      </w:pPr>
    </w:p>
    <w:p w:rsidR="00AA3CD9" w:rsidRDefault="00AA3CD9" w:rsidP="00AA3CD9">
      <w:pPr>
        <w:rPr>
          <w:rFonts w:ascii="Times New Roman" w:hAnsi="Times New Roman" w:cs="Times New Roman"/>
        </w:rPr>
      </w:pPr>
    </w:p>
    <w:p w:rsidR="00AA3CD9" w:rsidRPr="001F11C5" w:rsidRDefault="00AA3CD9" w:rsidP="00AA3C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April 2017</w:t>
      </w:r>
    </w:p>
    <w:p w:rsidR="006B2F86" w:rsidRPr="00E71FC3" w:rsidRDefault="00AA3C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CD9" w:rsidRDefault="00AA3CD9" w:rsidP="00E71FC3">
      <w:r>
        <w:separator/>
      </w:r>
    </w:p>
  </w:endnote>
  <w:endnote w:type="continuationSeparator" w:id="0">
    <w:p w:rsidR="00AA3CD9" w:rsidRDefault="00AA3CD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CD9" w:rsidRDefault="00AA3CD9" w:rsidP="00E71FC3">
      <w:r>
        <w:separator/>
      </w:r>
    </w:p>
  </w:footnote>
  <w:footnote w:type="continuationSeparator" w:id="0">
    <w:p w:rsidR="00AA3CD9" w:rsidRDefault="00AA3CD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D9"/>
    <w:rsid w:val="001A7C09"/>
    <w:rsid w:val="00577BD5"/>
    <w:rsid w:val="00656CBA"/>
    <w:rsid w:val="006A1F77"/>
    <w:rsid w:val="00733BE7"/>
    <w:rsid w:val="00AA3CD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A22444-68C3-4E1C-BE8E-16575B00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A3CD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2017-04-28T20:19:00Z</dcterms:created>
  <dcterms:modified xsi:type="dcterms:W3CDTF">2017-04-28T20:19:00Z</dcterms:modified>
</cp:coreProperties>
</file>