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7091E" w14:textId="77777777" w:rsidR="00393935" w:rsidRDefault="00393935" w:rsidP="003939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OAKESTON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9D5C66C" w14:textId="77777777" w:rsidR="00393935" w:rsidRDefault="00393935" w:rsidP="003939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Brent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Eleigh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Suffolk. Yeoman.</w:t>
      </w:r>
    </w:p>
    <w:p w14:paraId="492A0742" w14:textId="77777777" w:rsidR="00393935" w:rsidRDefault="00393935" w:rsidP="003939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C6549A3" w14:textId="77777777" w:rsidR="00393935" w:rsidRDefault="00393935" w:rsidP="003939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4C6EA2E" w14:textId="77777777" w:rsidR="00393935" w:rsidRDefault="00393935" w:rsidP="003939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Jermyn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Rushbrooke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him.</w:t>
      </w:r>
    </w:p>
    <w:p w14:paraId="5E1292D8" w14:textId="77777777" w:rsidR="00393935" w:rsidRDefault="00393935" w:rsidP="003939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99841C9" w14:textId="77777777" w:rsidR="00393935" w:rsidRDefault="00393935" w:rsidP="003939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1208347" w14:textId="77777777" w:rsidR="00393935" w:rsidRDefault="00393935" w:rsidP="003939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7590AAB" w14:textId="77777777" w:rsidR="00393935" w:rsidRDefault="00393935" w:rsidP="003939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30 March 2021</w:t>
      </w:r>
    </w:p>
    <w:p w14:paraId="37EE2D7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D4F5B" w14:textId="77777777" w:rsidR="00393935" w:rsidRDefault="00393935" w:rsidP="009139A6">
      <w:r>
        <w:separator/>
      </w:r>
    </w:p>
  </w:endnote>
  <w:endnote w:type="continuationSeparator" w:id="0">
    <w:p w14:paraId="1E68D478" w14:textId="77777777" w:rsidR="00393935" w:rsidRDefault="003939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D8C5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E65D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E705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25E82" w14:textId="77777777" w:rsidR="00393935" w:rsidRDefault="00393935" w:rsidP="009139A6">
      <w:r>
        <w:separator/>
      </w:r>
    </w:p>
  </w:footnote>
  <w:footnote w:type="continuationSeparator" w:id="0">
    <w:p w14:paraId="31F71E70" w14:textId="77777777" w:rsidR="00393935" w:rsidRDefault="003939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666F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B83C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6AD8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935"/>
    <w:rsid w:val="000666E0"/>
    <w:rsid w:val="002510B7"/>
    <w:rsid w:val="00393935"/>
    <w:rsid w:val="005C130B"/>
    <w:rsid w:val="005C4217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7E299"/>
  <w15:chartTrackingRefBased/>
  <w15:docId w15:val="{42D06DB5-F771-442A-A368-D406F65F9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939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2021-04-25T13:08:00Z</dcterms:created>
  <dcterms:modified xsi:type="dcterms:W3CDTF">2022-02-22T11:42:00Z</dcterms:modified>
</cp:coreProperties>
</file>