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Andrew NYXON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trespass and taking against 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Onyet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</w:t>
      </w: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Walter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Chesop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both of Princes Risborough, Buckinghamshire.</w:t>
      </w: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3DA3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E3DA3" w:rsidRPr="007440DA" w:rsidRDefault="00BE3DA3" w:rsidP="00BE3DA3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2 April 2016  </w:t>
      </w:r>
    </w:p>
    <w:p w:rsidR="006B2F86" w:rsidRPr="00E71FC3" w:rsidRDefault="00BE3DA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DA3" w:rsidRDefault="00BE3DA3" w:rsidP="00E71FC3">
      <w:pPr>
        <w:spacing w:after="0" w:line="240" w:lineRule="auto"/>
      </w:pPr>
      <w:r>
        <w:separator/>
      </w:r>
    </w:p>
  </w:endnote>
  <w:endnote w:type="continuationSeparator" w:id="0">
    <w:p w:rsidR="00BE3DA3" w:rsidRDefault="00BE3D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DA3" w:rsidRDefault="00BE3DA3" w:rsidP="00E71FC3">
      <w:pPr>
        <w:spacing w:after="0" w:line="240" w:lineRule="auto"/>
      </w:pPr>
      <w:r>
        <w:separator/>
      </w:r>
    </w:p>
  </w:footnote>
  <w:footnote w:type="continuationSeparator" w:id="0">
    <w:p w:rsidR="00BE3DA3" w:rsidRDefault="00BE3D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DA3"/>
    <w:rsid w:val="00AB52E8"/>
    <w:rsid w:val="00B16D3F"/>
    <w:rsid w:val="00BE3DA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FA666B-3D8D-433B-8F96-5F6FC4497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E3D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2016-04-07T19:22:00Z</dcterms:created>
  <dcterms:modified xsi:type="dcterms:W3CDTF">2016-04-07T19:22:00Z</dcterms:modified>
</cp:coreProperties>
</file>