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552B" w:rsidRDefault="006C552B" w:rsidP="006C552B">
      <w:pPr>
        <w:pStyle w:val="NoSpacing"/>
      </w:pPr>
      <w:r>
        <w:rPr>
          <w:u w:val="single"/>
        </w:rPr>
        <w:t>William NYWMAN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6C552B" w:rsidRDefault="006C552B" w:rsidP="006C552B">
      <w:pPr>
        <w:pStyle w:val="NoSpacing"/>
      </w:pPr>
    </w:p>
    <w:p w:rsidR="006C552B" w:rsidRDefault="006C552B" w:rsidP="006C552B">
      <w:pPr>
        <w:pStyle w:val="NoSpacing"/>
      </w:pPr>
    </w:p>
    <w:p w:rsidR="006C552B" w:rsidRDefault="006C552B" w:rsidP="006C552B">
      <w:pPr>
        <w:pStyle w:val="NoSpacing"/>
      </w:pPr>
      <w:r>
        <w:t>10 Apr.1423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Amesbury, Wiltshire,</w:t>
      </w:r>
    </w:p>
    <w:p w:rsidR="006C552B" w:rsidRDefault="006C552B" w:rsidP="006C552B">
      <w:pPr>
        <w:pStyle w:val="NoSpacing"/>
      </w:pPr>
      <w:r>
        <w:tab/>
      </w:r>
      <w:r>
        <w:tab/>
        <w:t>into the lands of the late Cecily Thorp(q.v.).</w:t>
      </w:r>
    </w:p>
    <w:p w:rsidR="006C552B" w:rsidRDefault="006C552B" w:rsidP="006C552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22-160)</w:t>
      </w:r>
    </w:p>
    <w:p w:rsidR="0089702D" w:rsidRDefault="0089702D" w:rsidP="0089702D">
      <w:pPr>
        <w:pStyle w:val="NoSpacing"/>
      </w:pPr>
      <w:r>
        <w:t>10 Mar.1423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</w:t>
      </w:r>
      <w:proofErr w:type="spellStart"/>
      <w:r>
        <w:t>Orcheston</w:t>
      </w:r>
      <w:proofErr w:type="spellEnd"/>
    </w:p>
    <w:p w:rsidR="0089702D" w:rsidRDefault="0089702D" w:rsidP="0089702D">
      <w:pPr>
        <w:pStyle w:val="NoSpacing"/>
      </w:pPr>
      <w:r>
        <w:tab/>
      </w:r>
      <w:r>
        <w:tab/>
      </w:r>
      <w:proofErr w:type="spellStart"/>
      <w:proofErr w:type="gramStart"/>
      <w:r>
        <w:t>St.George</w:t>
      </w:r>
      <w:proofErr w:type="spellEnd"/>
      <w:proofErr w:type="gramEnd"/>
      <w:r>
        <w:t xml:space="preserve"> or </w:t>
      </w:r>
      <w:proofErr w:type="spellStart"/>
      <w:r>
        <w:t>St.Mary</w:t>
      </w:r>
      <w:proofErr w:type="spellEnd"/>
      <w:r>
        <w:t xml:space="preserve"> into lands of the late Sir John </w:t>
      </w:r>
      <w:proofErr w:type="spellStart"/>
      <w:r>
        <w:t>Chiddiok</w:t>
      </w:r>
      <w:proofErr w:type="spellEnd"/>
      <w:r>
        <w:t>(q.v.).</w:t>
      </w:r>
    </w:p>
    <w:p w:rsidR="0089702D" w:rsidRDefault="0089702D" w:rsidP="0089702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22-209)</w:t>
      </w:r>
    </w:p>
    <w:p w:rsidR="0089702D" w:rsidRDefault="0089702D" w:rsidP="006C552B">
      <w:pPr>
        <w:pStyle w:val="NoSpacing"/>
      </w:pPr>
    </w:p>
    <w:p w:rsidR="006C552B" w:rsidRDefault="006C552B" w:rsidP="006C552B">
      <w:pPr>
        <w:pStyle w:val="NoSpacing"/>
      </w:pPr>
    </w:p>
    <w:p w:rsidR="006C552B" w:rsidRDefault="006C552B" w:rsidP="006C552B">
      <w:pPr>
        <w:pStyle w:val="NoSpacing"/>
      </w:pPr>
    </w:p>
    <w:p w:rsidR="006C552B" w:rsidRDefault="006C552B" w:rsidP="006C552B">
      <w:pPr>
        <w:pStyle w:val="NoSpacing"/>
      </w:pPr>
      <w:r>
        <w:t>18 April 2017</w:t>
      </w:r>
    </w:p>
    <w:p w:rsidR="0089702D" w:rsidRPr="008744AB" w:rsidRDefault="0089702D" w:rsidP="006C552B">
      <w:pPr>
        <w:pStyle w:val="NoSpacing"/>
      </w:pPr>
      <w:r>
        <w:t>14 February 2018</w:t>
      </w:r>
      <w:bookmarkStart w:id="0" w:name="_GoBack"/>
      <w:bookmarkEnd w:id="0"/>
    </w:p>
    <w:p w:rsidR="006B2F86" w:rsidRPr="006C552B" w:rsidRDefault="0089702D" w:rsidP="00E71FC3">
      <w:pPr>
        <w:pStyle w:val="NoSpacing"/>
      </w:pPr>
    </w:p>
    <w:sectPr w:rsidR="006B2F86" w:rsidRPr="006C55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552B" w:rsidRDefault="006C552B" w:rsidP="00E71FC3">
      <w:pPr>
        <w:spacing w:after="0" w:line="240" w:lineRule="auto"/>
      </w:pPr>
      <w:r>
        <w:separator/>
      </w:r>
    </w:p>
  </w:endnote>
  <w:endnote w:type="continuationSeparator" w:id="0">
    <w:p w:rsidR="006C552B" w:rsidRDefault="006C55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552B" w:rsidRDefault="006C552B" w:rsidP="00E71FC3">
      <w:pPr>
        <w:spacing w:after="0" w:line="240" w:lineRule="auto"/>
      </w:pPr>
      <w:r>
        <w:separator/>
      </w:r>
    </w:p>
  </w:footnote>
  <w:footnote w:type="continuationSeparator" w:id="0">
    <w:p w:rsidR="006C552B" w:rsidRDefault="006C55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52B"/>
    <w:rsid w:val="001A7C09"/>
    <w:rsid w:val="00577BD5"/>
    <w:rsid w:val="00656CBA"/>
    <w:rsid w:val="006A1F77"/>
    <w:rsid w:val="006C552B"/>
    <w:rsid w:val="00733BE7"/>
    <w:rsid w:val="0089702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728B4"/>
  <w15:chartTrackingRefBased/>
  <w15:docId w15:val="{2FCF5D15-5140-4669-B867-9552EDA0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2017-04-18T20:18:00Z</dcterms:created>
  <dcterms:modified xsi:type="dcterms:W3CDTF">2018-02-14T21:03:00Z</dcterms:modified>
</cp:coreProperties>
</file>