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BFFC3" w14:textId="77777777" w:rsidR="006B2494" w:rsidRDefault="006B2494" w:rsidP="006B24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NYWEMAN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090FA5F3" w14:textId="77777777" w:rsidR="006B2494" w:rsidRDefault="006B2494" w:rsidP="006B24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5E010B" w14:textId="77777777" w:rsidR="006B2494" w:rsidRDefault="006B2494" w:rsidP="006B24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5ACB75" w14:textId="77777777" w:rsidR="006B2494" w:rsidRDefault="006B2494" w:rsidP="006B24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Evershot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B3BED6A" w14:textId="77777777" w:rsidR="006B2494" w:rsidRDefault="006B2494" w:rsidP="006B24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Dorset, into lands of Sir Bernard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50FF843" w14:textId="77777777" w:rsidR="006B2494" w:rsidRDefault="006B2494" w:rsidP="006B24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50F75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18-45)</w:t>
      </w:r>
    </w:p>
    <w:p w14:paraId="10B40CD1" w14:textId="77777777" w:rsidR="006B2494" w:rsidRDefault="006B2494" w:rsidP="006B24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5C65AC" w14:textId="77777777" w:rsidR="006B2494" w:rsidRDefault="006B2494" w:rsidP="006B24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B556B9" w14:textId="77777777" w:rsidR="006B2494" w:rsidRPr="00952869" w:rsidRDefault="006B2494" w:rsidP="006B24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January 2022 </w:t>
      </w:r>
    </w:p>
    <w:p w14:paraId="70E85421" w14:textId="24CCA584" w:rsidR="00BA00AB" w:rsidRPr="006B249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B24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24960" w14:textId="77777777" w:rsidR="006B2494" w:rsidRDefault="006B2494" w:rsidP="009139A6">
      <w:r>
        <w:separator/>
      </w:r>
    </w:p>
  </w:endnote>
  <w:endnote w:type="continuationSeparator" w:id="0">
    <w:p w14:paraId="117219DD" w14:textId="77777777" w:rsidR="006B2494" w:rsidRDefault="006B24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D4B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B4F8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C02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0609D" w14:textId="77777777" w:rsidR="006B2494" w:rsidRDefault="006B2494" w:rsidP="009139A6">
      <w:r>
        <w:separator/>
      </w:r>
    </w:p>
  </w:footnote>
  <w:footnote w:type="continuationSeparator" w:id="0">
    <w:p w14:paraId="613E45B4" w14:textId="77777777" w:rsidR="006B2494" w:rsidRDefault="006B24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11E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34C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345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494"/>
    <w:rsid w:val="000666E0"/>
    <w:rsid w:val="002510B7"/>
    <w:rsid w:val="005C130B"/>
    <w:rsid w:val="006B249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08DBA"/>
  <w15:chartTrackingRefBased/>
  <w15:docId w15:val="{BE073D37-39BC-470D-ADC1-7EC36880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B24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2022-01-03T21:29:00Z</dcterms:created>
  <dcterms:modified xsi:type="dcterms:W3CDTF">2022-01-03T21:30:00Z</dcterms:modified>
</cp:coreProperties>
</file>