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54C" w:rsidRDefault="0046654C" w:rsidP="004665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NYWECOMBE</w:t>
      </w:r>
      <w:r>
        <w:rPr>
          <w:rFonts w:ascii="Times New Roman" w:hAnsi="Times New Roman" w:cs="Times New Roman"/>
          <w:sz w:val="24"/>
          <w:szCs w:val="24"/>
        </w:rPr>
        <w:t xml:space="preserve">      (fl.1424)</w:t>
      </w:r>
    </w:p>
    <w:p w:rsidR="0046654C" w:rsidRDefault="0046654C" w:rsidP="004665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46654C" w:rsidRDefault="0046654C" w:rsidP="004665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654C" w:rsidRDefault="0046654C" w:rsidP="004665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654C" w:rsidRDefault="0046654C" w:rsidP="004665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John Nywecombe(q.v.), to whom he was apprenticed.  (“Exeter Freemen” p.44)</w:t>
      </w:r>
    </w:p>
    <w:p w:rsidR="0046654C" w:rsidRDefault="0046654C" w:rsidP="004665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654C" w:rsidRDefault="0046654C" w:rsidP="004665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654C" w:rsidRDefault="0046654C" w:rsidP="004665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Oct.1424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46654C" w:rsidRDefault="0046654C" w:rsidP="004665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654C" w:rsidRDefault="0046654C" w:rsidP="004665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654C" w:rsidRDefault="0046654C" w:rsidP="004665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54C" w:rsidRDefault="0046654C" w:rsidP="00564E3C">
      <w:pPr>
        <w:spacing w:after="0" w:line="240" w:lineRule="auto"/>
      </w:pPr>
      <w:r>
        <w:separator/>
      </w:r>
    </w:p>
  </w:endnote>
  <w:endnote w:type="continuationSeparator" w:id="0">
    <w:p w:rsidR="0046654C" w:rsidRDefault="0046654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6654C">
      <w:rPr>
        <w:rFonts w:ascii="Times New Roman" w:hAnsi="Times New Roman" w:cs="Times New Roman"/>
        <w:noProof/>
        <w:sz w:val="24"/>
        <w:szCs w:val="24"/>
      </w:rPr>
      <w:t>17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54C" w:rsidRDefault="0046654C" w:rsidP="00564E3C">
      <w:pPr>
        <w:spacing w:after="0" w:line="240" w:lineRule="auto"/>
      </w:pPr>
      <w:r>
        <w:separator/>
      </w:r>
    </w:p>
  </w:footnote>
  <w:footnote w:type="continuationSeparator" w:id="0">
    <w:p w:rsidR="0046654C" w:rsidRDefault="0046654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54C"/>
    <w:rsid w:val="00372DC6"/>
    <w:rsid w:val="0046654C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C26A79-3300-4A14-B868-D2B8EB79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2015-11-17T20:14:00Z</dcterms:created>
  <dcterms:modified xsi:type="dcterms:W3CDTF">2015-11-17T20:14:00Z</dcterms:modified>
</cp:coreProperties>
</file>