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508F31" w14:textId="77777777" w:rsidR="002E7721" w:rsidRDefault="002E7721" w:rsidP="002E77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NYWE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15920B64" w14:textId="77777777" w:rsidR="002E7721" w:rsidRDefault="002E7721" w:rsidP="002E77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CBC4D6" w14:textId="77777777" w:rsidR="002E7721" w:rsidRDefault="002E7721" w:rsidP="002E77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4B007D" w14:textId="77777777" w:rsidR="002E7721" w:rsidRDefault="002E7721" w:rsidP="002E7721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Bruton, Somerset, into lands 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A5E7E78" w14:textId="77777777" w:rsidR="002E7721" w:rsidRDefault="002E7721" w:rsidP="002E77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20-37)</w:t>
      </w:r>
    </w:p>
    <w:p w14:paraId="1626B13D" w14:textId="77777777" w:rsidR="002E7721" w:rsidRDefault="002E7721" w:rsidP="002E77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6A3D83" w14:textId="77777777" w:rsidR="002E7721" w:rsidRDefault="002E7721" w:rsidP="002E77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C6A7F4" w14:textId="77777777" w:rsidR="002E7721" w:rsidRDefault="002E7721" w:rsidP="002E77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2021</w:t>
      </w:r>
    </w:p>
    <w:p w14:paraId="20A41BF7" w14:textId="5B25FB8E" w:rsidR="00BA00AB" w:rsidRPr="002E772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E77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FF84F8" w14:textId="77777777" w:rsidR="002E7721" w:rsidRDefault="002E7721" w:rsidP="009139A6">
      <w:r>
        <w:separator/>
      </w:r>
    </w:p>
  </w:endnote>
  <w:endnote w:type="continuationSeparator" w:id="0">
    <w:p w14:paraId="5D05904E" w14:textId="77777777" w:rsidR="002E7721" w:rsidRDefault="002E77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122B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582E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E08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D19438" w14:textId="77777777" w:rsidR="002E7721" w:rsidRDefault="002E7721" w:rsidP="009139A6">
      <w:r>
        <w:separator/>
      </w:r>
    </w:p>
  </w:footnote>
  <w:footnote w:type="continuationSeparator" w:id="0">
    <w:p w14:paraId="4466670B" w14:textId="77777777" w:rsidR="002E7721" w:rsidRDefault="002E77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55BF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1A9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C13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21"/>
    <w:rsid w:val="000666E0"/>
    <w:rsid w:val="002510B7"/>
    <w:rsid w:val="002E7721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D85BD"/>
  <w15:chartTrackingRefBased/>
  <w15:docId w15:val="{1A146545-29B5-4B33-AF44-3FFE4702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2021-03-21T20:24:00Z</dcterms:created>
  <dcterms:modified xsi:type="dcterms:W3CDTF">2021-03-21T20:25:00Z</dcterms:modified>
</cp:coreProperties>
</file>