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409AD" w14:textId="77777777" w:rsidR="00046F4E" w:rsidRDefault="00046F4E" w:rsidP="00046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NYTYNGALE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683F67B" w14:textId="77777777" w:rsidR="00046F4E" w:rsidRDefault="00046F4E" w:rsidP="00046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Alveley</w:t>
      </w:r>
      <w:proofErr w:type="spellEnd"/>
      <w:r>
        <w:rPr>
          <w:rFonts w:ascii="Times New Roman" w:hAnsi="Times New Roman" w:cs="Times New Roman"/>
        </w:rPr>
        <w:t>, Essex. Butcher.</w:t>
      </w:r>
    </w:p>
    <w:p w14:paraId="4F93B535" w14:textId="77777777" w:rsidR="00046F4E" w:rsidRDefault="00046F4E" w:rsidP="00046F4E">
      <w:pPr>
        <w:rPr>
          <w:rFonts w:ascii="Times New Roman" w:hAnsi="Times New Roman" w:cs="Times New Roman"/>
        </w:rPr>
      </w:pPr>
    </w:p>
    <w:p w14:paraId="709B9B00" w14:textId="77777777" w:rsidR="00046F4E" w:rsidRDefault="00046F4E" w:rsidP="00046F4E">
      <w:pPr>
        <w:rPr>
          <w:rFonts w:ascii="Times New Roman" w:hAnsi="Times New Roman" w:cs="Times New Roman"/>
        </w:rPr>
      </w:pPr>
    </w:p>
    <w:p w14:paraId="1C964CA8" w14:textId="77777777" w:rsidR="00046F4E" w:rsidRDefault="00046F4E" w:rsidP="00046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David </w:t>
      </w:r>
      <w:proofErr w:type="spellStart"/>
      <w:r>
        <w:rPr>
          <w:rFonts w:ascii="Times New Roman" w:hAnsi="Times New Roman" w:cs="Times New Roman"/>
        </w:rPr>
        <w:t>Herell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4D079409" w14:textId="77777777" w:rsidR="00046F4E" w:rsidRDefault="00046F4E" w:rsidP="00046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C6F04A" w14:textId="77777777" w:rsidR="00046F4E" w:rsidRDefault="00046F4E" w:rsidP="00046F4E">
      <w:pPr>
        <w:rPr>
          <w:rFonts w:ascii="Times New Roman" w:hAnsi="Times New Roman" w:cs="Times New Roman"/>
        </w:rPr>
      </w:pPr>
    </w:p>
    <w:p w14:paraId="08FD2A9E" w14:textId="77777777" w:rsidR="00046F4E" w:rsidRDefault="00046F4E" w:rsidP="00046F4E">
      <w:pPr>
        <w:rPr>
          <w:rFonts w:ascii="Times New Roman" w:hAnsi="Times New Roman" w:cs="Times New Roman"/>
        </w:rPr>
      </w:pPr>
    </w:p>
    <w:p w14:paraId="48D57091" w14:textId="735899CE" w:rsidR="006B2F86" w:rsidRPr="00E71FC3" w:rsidRDefault="00046F4E" w:rsidP="00046F4E">
      <w:pPr>
        <w:pStyle w:val="NoSpacing"/>
      </w:pPr>
      <w:r>
        <w:t>18 January 2018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2D573" w14:textId="77777777" w:rsidR="00046F4E" w:rsidRDefault="00046F4E" w:rsidP="00E71FC3">
      <w:r>
        <w:separator/>
      </w:r>
    </w:p>
  </w:endnote>
  <w:endnote w:type="continuationSeparator" w:id="0">
    <w:p w14:paraId="790FCBF1" w14:textId="77777777" w:rsidR="00046F4E" w:rsidRDefault="00046F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BF5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C5081" w14:textId="77777777" w:rsidR="00046F4E" w:rsidRDefault="00046F4E" w:rsidP="00E71FC3">
      <w:r>
        <w:separator/>
      </w:r>
    </w:p>
  </w:footnote>
  <w:footnote w:type="continuationSeparator" w:id="0">
    <w:p w14:paraId="75C9FB05" w14:textId="77777777" w:rsidR="00046F4E" w:rsidRDefault="00046F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4E"/>
    <w:rsid w:val="00046F4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650B"/>
  <w15:chartTrackingRefBased/>
  <w15:docId w15:val="{80FB4A97-008F-4173-A1F9-6164A10A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6F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46F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2018-01-20T18:55:00Z</dcterms:created>
  <dcterms:modified xsi:type="dcterms:W3CDTF">2018-01-20T18:55:00Z</dcterms:modified>
</cp:coreProperties>
</file>