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NYTHYNGGALE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Scote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Margaretting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Thomas </w:t>
      </w: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Baker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Ingatestone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Elkyn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Blackmore(q.v.) and John </w:t>
      </w: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Elkyn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Blackmore(q.v.).</w:t>
      </w: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F2149" w:rsidRDefault="00DF2149" w:rsidP="00DF214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April 2016</w:t>
      </w:r>
    </w:p>
    <w:p w:rsidR="006B2F86" w:rsidRPr="00E71FC3" w:rsidRDefault="00DF214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149" w:rsidRDefault="00DF2149" w:rsidP="00E71FC3">
      <w:pPr>
        <w:spacing w:after="0" w:line="240" w:lineRule="auto"/>
      </w:pPr>
      <w:r>
        <w:separator/>
      </w:r>
    </w:p>
  </w:endnote>
  <w:endnote w:type="continuationSeparator" w:id="0">
    <w:p w:rsidR="00DF2149" w:rsidRDefault="00DF21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149" w:rsidRDefault="00DF2149" w:rsidP="00E71FC3">
      <w:pPr>
        <w:spacing w:after="0" w:line="240" w:lineRule="auto"/>
      </w:pPr>
      <w:r>
        <w:separator/>
      </w:r>
    </w:p>
  </w:footnote>
  <w:footnote w:type="continuationSeparator" w:id="0">
    <w:p w:rsidR="00DF2149" w:rsidRDefault="00DF21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49"/>
    <w:rsid w:val="00AB52E8"/>
    <w:rsid w:val="00B16D3F"/>
    <w:rsid w:val="00DF21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CEF945-6E27-42BA-A1B5-78F434FB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21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2016-04-07T19:15:00Z</dcterms:created>
  <dcterms:modified xsi:type="dcterms:W3CDTF">2016-04-07T19:16:00Z</dcterms:modified>
</cp:coreProperties>
</file>