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NYTHECOTE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Launceston Priory.</w:t>
      </w: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013B" w:rsidRDefault="0078013B" w:rsidP="00780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78013B" w:rsidRDefault="0078013B" w:rsidP="00780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3A95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1D3A95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2016</w:t>
      </w:r>
    </w:p>
    <w:p w:rsidR="0078013B" w:rsidRPr="001D3A95" w:rsidRDefault="0078013B" w:rsidP="001D3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  <w:bookmarkStart w:id="0" w:name="_GoBack"/>
      <w:bookmarkEnd w:id="0"/>
    </w:p>
    <w:sectPr w:rsidR="0078013B" w:rsidRPr="001D3A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A95" w:rsidRDefault="001D3A95" w:rsidP="00564E3C">
      <w:pPr>
        <w:spacing w:after="0" w:line="240" w:lineRule="auto"/>
      </w:pPr>
      <w:r>
        <w:separator/>
      </w:r>
    </w:p>
  </w:endnote>
  <w:endnote w:type="continuationSeparator" w:id="0">
    <w:p w:rsidR="001D3A95" w:rsidRDefault="001D3A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8013B">
      <w:rPr>
        <w:rFonts w:ascii="Times New Roman" w:hAnsi="Times New Roman" w:cs="Times New Roman"/>
        <w:noProof/>
        <w:sz w:val="24"/>
        <w:szCs w:val="24"/>
      </w:rPr>
      <w:t>16 June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A95" w:rsidRDefault="001D3A95" w:rsidP="00564E3C">
      <w:pPr>
        <w:spacing w:after="0" w:line="240" w:lineRule="auto"/>
      </w:pPr>
      <w:r>
        <w:separator/>
      </w:r>
    </w:p>
  </w:footnote>
  <w:footnote w:type="continuationSeparator" w:id="0">
    <w:p w:rsidR="001D3A95" w:rsidRDefault="001D3A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95"/>
    <w:rsid w:val="001D3A95"/>
    <w:rsid w:val="00372DC6"/>
    <w:rsid w:val="00564E3C"/>
    <w:rsid w:val="0064591D"/>
    <w:rsid w:val="0078013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2351E"/>
  <w15:chartTrackingRefBased/>
  <w15:docId w15:val="{B2CC488A-38CF-4A54-A98E-1F8105C94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7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2016-02-06T21:16:00Z</dcterms:created>
  <dcterms:modified xsi:type="dcterms:W3CDTF">2016-06-16T07:03:00Z</dcterms:modified>
</cp:coreProperties>
</file>