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D9DFB" w14:textId="77777777" w:rsidR="00880438" w:rsidRDefault="00880438" w:rsidP="008804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Jon NYTER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68A27E5F" w14:textId="77777777" w:rsidR="00880438" w:rsidRDefault="00880438" w:rsidP="008804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3CD6FAB2" w14:textId="77777777" w:rsidR="00880438" w:rsidRDefault="00880438" w:rsidP="00880438">
      <w:pPr>
        <w:pStyle w:val="NoSpacing"/>
        <w:rPr>
          <w:rFonts w:cs="Times New Roman"/>
          <w:szCs w:val="24"/>
        </w:rPr>
      </w:pPr>
    </w:p>
    <w:p w14:paraId="1E5C65FE" w14:textId="77777777" w:rsidR="00880438" w:rsidRDefault="00880438" w:rsidP="00880438">
      <w:pPr>
        <w:pStyle w:val="NoSpacing"/>
        <w:rPr>
          <w:rFonts w:cs="Times New Roman"/>
          <w:szCs w:val="24"/>
        </w:rPr>
      </w:pPr>
    </w:p>
    <w:p w14:paraId="59C18741" w14:textId="77777777" w:rsidR="00880438" w:rsidRDefault="00880438" w:rsidP="008804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706EBB7A" w14:textId="77777777" w:rsidR="00880438" w:rsidRDefault="00880438" w:rsidP="008804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631B229E" w14:textId="77777777" w:rsidR="00880438" w:rsidRDefault="00880438" w:rsidP="00880438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</w:t>
      </w:r>
      <w:proofErr w:type="spellEnd"/>
      <w:r>
        <w:rPr>
          <w:rFonts w:cs="Times New Roman"/>
          <w:szCs w:val="24"/>
        </w:rPr>
        <w:t>)</w:t>
      </w:r>
    </w:p>
    <w:p w14:paraId="230BE56F" w14:textId="77777777" w:rsidR="00880438" w:rsidRDefault="00880438" w:rsidP="00880438">
      <w:pPr>
        <w:pStyle w:val="NoSpacing"/>
        <w:rPr>
          <w:rFonts w:cs="Times New Roman"/>
          <w:szCs w:val="24"/>
        </w:rPr>
      </w:pPr>
    </w:p>
    <w:p w14:paraId="1A6DAB98" w14:textId="77777777" w:rsidR="00880438" w:rsidRDefault="00880438" w:rsidP="00880438">
      <w:pPr>
        <w:pStyle w:val="NoSpacing"/>
        <w:rPr>
          <w:rFonts w:cs="Times New Roman"/>
          <w:szCs w:val="24"/>
        </w:rPr>
      </w:pPr>
    </w:p>
    <w:p w14:paraId="7C5C98A4" w14:textId="77777777" w:rsidR="00880438" w:rsidRDefault="00880438" w:rsidP="008804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0A7C1D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0535F" w14:textId="77777777" w:rsidR="00880438" w:rsidRDefault="00880438" w:rsidP="009139A6">
      <w:r>
        <w:separator/>
      </w:r>
    </w:p>
  </w:endnote>
  <w:endnote w:type="continuationSeparator" w:id="0">
    <w:p w14:paraId="5B1B754C" w14:textId="77777777" w:rsidR="00880438" w:rsidRDefault="008804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5CA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381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08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11E4C" w14:textId="77777777" w:rsidR="00880438" w:rsidRDefault="00880438" w:rsidP="009139A6">
      <w:r>
        <w:separator/>
      </w:r>
    </w:p>
  </w:footnote>
  <w:footnote w:type="continuationSeparator" w:id="0">
    <w:p w14:paraId="36436401" w14:textId="77777777" w:rsidR="00880438" w:rsidRDefault="008804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C1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07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D4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38"/>
    <w:rsid w:val="000666E0"/>
    <w:rsid w:val="002510B7"/>
    <w:rsid w:val="00270799"/>
    <w:rsid w:val="005C130B"/>
    <w:rsid w:val="00826F5C"/>
    <w:rsid w:val="00880438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8321"/>
  <w15:chartTrackingRefBased/>
  <w15:docId w15:val="{8AD458E2-7182-4049-9FBF-1555020B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2024-04-17T11:19:00Z</dcterms:created>
  <dcterms:modified xsi:type="dcterms:W3CDTF">2024-04-17T11:20:00Z</dcterms:modified>
</cp:coreProperties>
</file>