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6491A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NYTER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F6F221D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CB129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A57132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Hastynges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Wraxhall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4F47C4F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Somerset(q.v.).</w:t>
      </w:r>
    </w:p>
    <w:p w14:paraId="0251A0F8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098FB66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F13F76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C86AE" w14:textId="77777777" w:rsidR="00BE2DCB" w:rsidRDefault="00BE2DCB" w:rsidP="00BE2D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36C070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93A4E" w14:textId="77777777" w:rsidR="00BE2DCB" w:rsidRDefault="00BE2DCB" w:rsidP="009139A6">
      <w:r>
        <w:separator/>
      </w:r>
    </w:p>
  </w:endnote>
  <w:endnote w:type="continuationSeparator" w:id="0">
    <w:p w14:paraId="26D9C3F8" w14:textId="77777777" w:rsidR="00BE2DCB" w:rsidRDefault="00BE2D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C8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7DA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904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7A654" w14:textId="77777777" w:rsidR="00BE2DCB" w:rsidRDefault="00BE2DCB" w:rsidP="009139A6">
      <w:r>
        <w:separator/>
      </w:r>
    </w:p>
  </w:footnote>
  <w:footnote w:type="continuationSeparator" w:id="0">
    <w:p w14:paraId="216FDA08" w14:textId="77777777" w:rsidR="00BE2DCB" w:rsidRDefault="00BE2D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6D2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DB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9A1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C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2DC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718D"/>
  <w15:chartTrackingRefBased/>
  <w15:docId w15:val="{1D77D379-1BC9-4D72-956F-BA35E464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2D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2022-09-25T19:51:00Z</dcterms:created>
  <dcterms:modified xsi:type="dcterms:W3CDTF">2022-09-25T19:51:00Z</dcterms:modified>
</cp:coreProperties>
</file>