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490CB" w14:textId="77777777" w:rsidR="00805716" w:rsidRDefault="00805716" w:rsidP="008057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NYTEGALE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2F385B3" w14:textId="77777777" w:rsidR="00805716" w:rsidRDefault="00805716" w:rsidP="008057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 Lynn, Norfolk. Yeoman.</w:t>
      </w:r>
    </w:p>
    <w:p w14:paraId="635D0894" w14:textId="77777777" w:rsidR="00805716" w:rsidRDefault="00805716" w:rsidP="00805716">
      <w:pPr>
        <w:pStyle w:val="NoSpacing"/>
        <w:rPr>
          <w:rFonts w:cs="Times New Roman"/>
          <w:szCs w:val="24"/>
        </w:rPr>
      </w:pPr>
    </w:p>
    <w:p w14:paraId="031F0CD5" w14:textId="77777777" w:rsidR="00805716" w:rsidRDefault="00805716" w:rsidP="00805716">
      <w:pPr>
        <w:pStyle w:val="NoSpacing"/>
        <w:rPr>
          <w:rFonts w:cs="Times New Roman"/>
          <w:szCs w:val="24"/>
        </w:rPr>
      </w:pPr>
    </w:p>
    <w:p w14:paraId="593BEC8B" w14:textId="77777777" w:rsidR="00805716" w:rsidRDefault="00805716" w:rsidP="008057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Palle</w:t>
      </w:r>
      <w:proofErr w:type="spellEnd"/>
      <w:r>
        <w:rPr>
          <w:rFonts w:cs="Times New Roman"/>
          <w:szCs w:val="24"/>
        </w:rPr>
        <w:t xml:space="preserve">, Prior of </w:t>
      </w:r>
      <w:proofErr w:type="spellStart"/>
      <w:r>
        <w:rPr>
          <w:rFonts w:cs="Times New Roman"/>
          <w:szCs w:val="24"/>
        </w:rPr>
        <w:t>Westacres</w:t>
      </w:r>
      <w:proofErr w:type="spellEnd"/>
      <w:r>
        <w:rPr>
          <w:rFonts w:cs="Times New Roman"/>
          <w:szCs w:val="24"/>
        </w:rPr>
        <w:t>, Norfolk(q.v.), brought a plaint of debt</w:t>
      </w:r>
    </w:p>
    <w:p w14:paraId="6AEE6DEF" w14:textId="77777777" w:rsidR="00805716" w:rsidRDefault="00805716" w:rsidP="008057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 and Edmund </w:t>
      </w:r>
      <w:proofErr w:type="spellStart"/>
      <w:r>
        <w:rPr>
          <w:rFonts w:cs="Times New Roman"/>
          <w:szCs w:val="24"/>
        </w:rPr>
        <w:t>Kytegale</w:t>
      </w:r>
      <w:proofErr w:type="spellEnd"/>
      <w:r>
        <w:rPr>
          <w:rFonts w:cs="Times New Roman"/>
          <w:szCs w:val="24"/>
        </w:rPr>
        <w:t xml:space="preserve"> of Islington(q.v.).</w:t>
      </w:r>
    </w:p>
    <w:p w14:paraId="57FC47B5" w14:textId="77777777" w:rsidR="00805716" w:rsidRDefault="00805716" w:rsidP="008057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457DB86" w14:textId="77777777" w:rsidR="00805716" w:rsidRDefault="00805716" w:rsidP="00805716">
      <w:pPr>
        <w:pStyle w:val="NoSpacing"/>
        <w:rPr>
          <w:rFonts w:cs="Times New Roman"/>
          <w:szCs w:val="24"/>
        </w:rPr>
      </w:pPr>
    </w:p>
    <w:p w14:paraId="398D6551" w14:textId="77777777" w:rsidR="00805716" w:rsidRDefault="00805716" w:rsidP="00805716">
      <w:pPr>
        <w:pStyle w:val="NoSpacing"/>
        <w:rPr>
          <w:rFonts w:cs="Times New Roman"/>
          <w:szCs w:val="24"/>
        </w:rPr>
      </w:pPr>
    </w:p>
    <w:p w14:paraId="0074B2C4" w14:textId="77777777" w:rsidR="00805716" w:rsidRDefault="00805716" w:rsidP="008057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September 2022</w:t>
      </w:r>
    </w:p>
    <w:p w14:paraId="0DB317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6D7C3" w14:textId="77777777" w:rsidR="00805716" w:rsidRDefault="00805716" w:rsidP="009139A6">
      <w:r>
        <w:separator/>
      </w:r>
    </w:p>
  </w:endnote>
  <w:endnote w:type="continuationSeparator" w:id="0">
    <w:p w14:paraId="486AE2AB" w14:textId="77777777" w:rsidR="00805716" w:rsidRDefault="008057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EE3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911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1E0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54188" w14:textId="77777777" w:rsidR="00805716" w:rsidRDefault="00805716" w:rsidP="009139A6">
      <w:r>
        <w:separator/>
      </w:r>
    </w:p>
  </w:footnote>
  <w:footnote w:type="continuationSeparator" w:id="0">
    <w:p w14:paraId="605FDDCA" w14:textId="77777777" w:rsidR="00805716" w:rsidRDefault="008057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358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AAB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43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16"/>
    <w:rsid w:val="000666E0"/>
    <w:rsid w:val="002510B7"/>
    <w:rsid w:val="005C130B"/>
    <w:rsid w:val="0080571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6A703"/>
  <w15:chartTrackingRefBased/>
  <w15:docId w15:val="{72A84402-A21B-47BF-9F8B-4E37EADD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57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2022-11-23T19:39:00Z</dcterms:created>
  <dcterms:modified xsi:type="dcterms:W3CDTF">2022-11-23T19:39:00Z</dcterms:modified>
</cp:coreProperties>
</file>