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43171" w14:textId="77777777" w:rsidR="000D3C51" w:rsidRDefault="000D3C51" w:rsidP="000D3C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NYTEGALE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4997C0B" w14:textId="77777777" w:rsidR="000D3C51" w:rsidRDefault="000D3C51" w:rsidP="000D3C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Islington, Norfolk. Husbandman.</w:t>
      </w:r>
    </w:p>
    <w:p w14:paraId="0F386A1F" w14:textId="77777777" w:rsidR="000D3C51" w:rsidRDefault="000D3C51" w:rsidP="000D3C51">
      <w:pPr>
        <w:pStyle w:val="NoSpacing"/>
        <w:rPr>
          <w:rFonts w:cs="Times New Roman"/>
          <w:szCs w:val="24"/>
        </w:rPr>
      </w:pPr>
    </w:p>
    <w:p w14:paraId="024BE81D" w14:textId="77777777" w:rsidR="000D3C51" w:rsidRDefault="000D3C51" w:rsidP="000D3C51">
      <w:pPr>
        <w:pStyle w:val="NoSpacing"/>
        <w:rPr>
          <w:rFonts w:cs="Times New Roman"/>
          <w:szCs w:val="24"/>
        </w:rPr>
      </w:pPr>
    </w:p>
    <w:p w14:paraId="35144143" w14:textId="77777777" w:rsidR="000D3C51" w:rsidRDefault="000D3C51" w:rsidP="000D3C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Palle</w:t>
      </w:r>
      <w:proofErr w:type="spellEnd"/>
      <w:r>
        <w:rPr>
          <w:rFonts w:cs="Times New Roman"/>
          <w:szCs w:val="24"/>
        </w:rPr>
        <w:t xml:space="preserve">, Prior of </w:t>
      </w:r>
      <w:proofErr w:type="spellStart"/>
      <w:r>
        <w:rPr>
          <w:rFonts w:cs="Times New Roman"/>
          <w:szCs w:val="24"/>
        </w:rPr>
        <w:t>Westacres</w:t>
      </w:r>
      <w:proofErr w:type="spellEnd"/>
      <w:r>
        <w:rPr>
          <w:rFonts w:cs="Times New Roman"/>
          <w:szCs w:val="24"/>
        </w:rPr>
        <w:t>, Norfolk(q.v.), brought a plaint of debt</w:t>
      </w:r>
    </w:p>
    <w:p w14:paraId="65187120" w14:textId="77777777" w:rsidR="000D3C51" w:rsidRDefault="000D3C51" w:rsidP="000D3C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John </w:t>
      </w:r>
      <w:proofErr w:type="spellStart"/>
      <w:r>
        <w:rPr>
          <w:rFonts w:cs="Times New Roman"/>
          <w:szCs w:val="24"/>
        </w:rPr>
        <w:t>Nytegale</w:t>
      </w:r>
      <w:proofErr w:type="spellEnd"/>
      <w:r>
        <w:rPr>
          <w:rFonts w:cs="Times New Roman"/>
          <w:szCs w:val="24"/>
        </w:rPr>
        <w:t xml:space="preserve"> of South Lynn(q.v.).</w:t>
      </w:r>
    </w:p>
    <w:p w14:paraId="75B8CE12" w14:textId="77777777" w:rsidR="000D3C51" w:rsidRDefault="000D3C51" w:rsidP="000D3C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DC69135" w14:textId="77777777" w:rsidR="000D3C51" w:rsidRDefault="000D3C51" w:rsidP="000D3C51">
      <w:pPr>
        <w:pStyle w:val="NoSpacing"/>
        <w:rPr>
          <w:rFonts w:cs="Times New Roman"/>
          <w:szCs w:val="24"/>
        </w:rPr>
      </w:pPr>
    </w:p>
    <w:p w14:paraId="55BD8415" w14:textId="77777777" w:rsidR="000D3C51" w:rsidRDefault="000D3C51" w:rsidP="000D3C51">
      <w:pPr>
        <w:pStyle w:val="NoSpacing"/>
        <w:rPr>
          <w:rFonts w:cs="Times New Roman"/>
          <w:szCs w:val="24"/>
        </w:rPr>
      </w:pPr>
    </w:p>
    <w:p w14:paraId="6280EDB2" w14:textId="77777777" w:rsidR="000D3C51" w:rsidRDefault="000D3C51" w:rsidP="000D3C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2022</w:t>
      </w:r>
    </w:p>
    <w:p w14:paraId="577049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0F580" w14:textId="77777777" w:rsidR="000D3C51" w:rsidRDefault="000D3C51" w:rsidP="009139A6">
      <w:r>
        <w:separator/>
      </w:r>
    </w:p>
  </w:endnote>
  <w:endnote w:type="continuationSeparator" w:id="0">
    <w:p w14:paraId="40E6F5CD" w14:textId="77777777" w:rsidR="000D3C51" w:rsidRDefault="000D3C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DC7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7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CB0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0836C" w14:textId="77777777" w:rsidR="000D3C51" w:rsidRDefault="000D3C51" w:rsidP="009139A6">
      <w:r>
        <w:separator/>
      </w:r>
    </w:p>
  </w:footnote>
  <w:footnote w:type="continuationSeparator" w:id="0">
    <w:p w14:paraId="68E75C9F" w14:textId="77777777" w:rsidR="000D3C51" w:rsidRDefault="000D3C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D9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A6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98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51"/>
    <w:rsid w:val="000666E0"/>
    <w:rsid w:val="000D3C5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84E52"/>
  <w15:chartTrackingRefBased/>
  <w15:docId w15:val="{AC3A8DD1-0290-4DA2-BE90-FB130985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3C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2022-11-23T19:40:00Z</dcterms:created>
  <dcterms:modified xsi:type="dcterms:W3CDTF">2022-11-23T19:41:00Z</dcterms:modified>
</cp:coreProperties>
</file>