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B8A1B" w14:textId="77777777" w:rsidR="00D104FD" w:rsidRPr="00690BA6" w:rsidRDefault="00D104FD" w:rsidP="00D104F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NYNYGHT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6EE148A" w14:textId="77777777" w:rsidR="00D104FD" w:rsidRDefault="00D104FD" w:rsidP="00D104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4696A6BB" w14:textId="77777777" w:rsidR="00D104FD" w:rsidRDefault="00D104FD" w:rsidP="00D104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C874168" w14:textId="77777777" w:rsidR="00D104FD" w:rsidRDefault="00D104FD" w:rsidP="00D104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E4F4B9" w14:textId="77777777" w:rsidR="00D104FD" w:rsidRDefault="00D104FD" w:rsidP="00D104FD">
      <w:pPr>
        <w:pStyle w:val="NoSpacing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ab/>
        <w:t>1417</w:t>
      </w:r>
      <w:r w:rsidRPr="00026957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ab/>
        <w:t xml:space="preserve">He served at sea under Thomas </w:t>
      </w:r>
      <w:proofErr w:type="spellStart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Treverakke</w:t>
      </w:r>
      <w:proofErr w:type="spellEnd"/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(q.v.).</w:t>
      </w:r>
    </w:p>
    <w:p w14:paraId="698D0AB0" w14:textId="77777777" w:rsidR="00D104FD" w:rsidRDefault="00D104FD" w:rsidP="00D104FD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E101/48/14, m.9,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62DFE597" w14:textId="77777777" w:rsidR="00D104FD" w:rsidRDefault="00D104FD" w:rsidP="00D104FD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4277C206" w14:textId="77777777" w:rsidR="00D104FD" w:rsidRDefault="00D104FD" w:rsidP="00D104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5B36CD" w14:textId="77777777" w:rsidR="00D104FD" w:rsidRDefault="00D104FD" w:rsidP="00D104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52090C" w14:textId="77777777" w:rsidR="00D104FD" w:rsidRDefault="00D104FD" w:rsidP="00D104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October 2021</w:t>
      </w:r>
    </w:p>
    <w:p w14:paraId="7F1D417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72E499" w14:textId="77777777" w:rsidR="00D104FD" w:rsidRDefault="00D104FD" w:rsidP="009139A6">
      <w:r>
        <w:separator/>
      </w:r>
    </w:p>
  </w:endnote>
  <w:endnote w:type="continuationSeparator" w:id="0">
    <w:p w14:paraId="62A5AD22" w14:textId="77777777" w:rsidR="00D104FD" w:rsidRDefault="00D104F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B028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4C35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18D8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65B306" w14:textId="77777777" w:rsidR="00D104FD" w:rsidRDefault="00D104FD" w:rsidP="009139A6">
      <w:r>
        <w:separator/>
      </w:r>
    </w:p>
  </w:footnote>
  <w:footnote w:type="continuationSeparator" w:id="0">
    <w:p w14:paraId="07E3C6A7" w14:textId="77777777" w:rsidR="00D104FD" w:rsidRDefault="00D104F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9D6E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8817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F00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4FD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104FD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EEDFAD"/>
  <w15:chartTrackingRefBased/>
  <w15:docId w15:val="{AEAFFDAF-7741-4D5A-972D-F838154B3C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39</Words>
  <Characters>227</Characters>
  <Application>Microsoft Office Word</Application>
  <DocSecurity>0</DocSecurity>
  <Lines>1</Lines>
  <Paragraphs>1</Paragraphs>
  <ScaleCrop>false</ScaleCrop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2021-12-16T20:57:00Z</dcterms:created>
  <dcterms:modified xsi:type="dcterms:W3CDTF">2021-12-16T20:59:00Z</dcterms:modified>
</cp:coreProperties>
</file>