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052" w:rsidRPr="00903CCF" w:rsidRDefault="00F30052" w:rsidP="00F300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  <w:u w:val="single"/>
        </w:rPr>
        <w:t>John NYNNE</w:t>
      </w:r>
      <w:r w:rsidRPr="00903CC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903CC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903CCF">
        <w:rPr>
          <w:rFonts w:ascii="Times New Roman" w:hAnsi="Times New Roman" w:cs="Times New Roman"/>
          <w:sz w:val="24"/>
          <w:szCs w:val="24"/>
        </w:rPr>
        <w:t>fl.1492-3)</w:t>
      </w:r>
    </w:p>
    <w:p w:rsidR="00F30052" w:rsidRPr="00903CCF" w:rsidRDefault="00F30052" w:rsidP="00F300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>of Egerton, Kent.</w:t>
      </w:r>
    </w:p>
    <w:p w:rsidR="00F30052" w:rsidRPr="00903CCF" w:rsidRDefault="00F30052" w:rsidP="00F300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30052" w:rsidRPr="00903CCF" w:rsidRDefault="00F30052" w:rsidP="00F300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30052" w:rsidRPr="00903CCF" w:rsidRDefault="00F30052" w:rsidP="00F300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 xml:space="preserve">         1492-3</w:t>
      </w:r>
      <w:r w:rsidRPr="00903CCF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903CCF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903CCF">
        <w:rPr>
          <w:rFonts w:ascii="Times New Roman" w:hAnsi="Times New Roman" w:cs="Times New Roman"/>
          <w:sz w:val="24"/>
          <w:szCs w:val="24"/>
        </w:rPr>
        <w:t xml:space="preserve"> p.351)</w:t>
      </w:r>
    </w:p>
    <w:p w:rsidR="00F30052" w:rsidRPr="00903CCF" w:rsidRDefault="00F30052" w:rsidP="00F300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0052" w:rsidRPr="00903CCF" w:rsidRDefault="00F30052" w:rsidP="00F300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0052" w:rsidRPr="00903CCF" w:rsidRDefault="00F30052" w:rsidP="00F300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3CCF">
        <w:rPr>
          <w:rFonts w:ascii="Times New Roman" w:hAnsi="Times New Roman" w:cs="Times New Roman"/>
          <w:sz w:val="24"/>
          <w:szCs w:val="24"/>
        </w:rPr>
        <w:t>27 April 2016</w:t>
      </w:r>
    </w:p>
    <w:p w:rsidR="006B2F86" w:rsidRPr="00E71FC3" w:rsidRDefault="00F3005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052" w:rsidRDefault="00F30052" w:rsidP="00E71FC3">
      <w:pPr>
        <w:spacing w:after="0" w:line="240" w:lineRule="auto"/>
      </w:pPr>
      <w:r>
        <w:separator/>
      </w:r>
    </w:p>
  </w:endnote>
  <w:endnote w:type="continuationSeparator" w:id="0">
    <w:p w:rsidR="00F30052" w:rsidRDefault="00F300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052" w:rsidRDefault="00F30052" w:rsidP="00E71FC3">
      <w:pPr>
        <w:spacing w:after="0" w:line="240" w:lineRule="auto"/>
      </w:pPr>
      <w:r>
        <w:separator/>
      </w:r>
    </w:p>
  </w:footnote>
  <w:footnote w:type="continuationSeparator" w:id="0">
    <w:p w:rsidR="00F30052" w:rsidRDefault="00F300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052"/>
    <w:rsid w:val="00AB52E8"/>
    <w:rsid w:val="00B16D3F"/>
    <w:rsid w:val="00E71FC3"/>
    <w:rsid w:val="00EF4813"/>
    <w:rsid w:val="00F3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DB77F0-767C-472F-9535-9305A0ED3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2016-05-14T19:48:00Z</dcterms:created>
  <dcterms:modified xsi:type="dcterms:W3CDTF">2016-05-14T19:49:00Z</dcterms:modified>
</cp:coreProperties>
</file>