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83C" w:rsidRPr="00903CCF" w:rsidRDefault="0087083C" w:rsidP="008708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  <w:u w:val="single"/>
        </w:rPr>
        <w:t>Agnes NYNNE</w:t>
      </w:r>
      <w:r w:rsidRPr="00903CC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fl.1484-5)</w:t>
      </w:r>
    </w:p>
    <w:p w:rsidR="0087083C" w:rsidRPr="00903CCF" w:rsidRDefault="0087083C" w:rsidP="008708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of Egerton, Kent.</w:t>
      </w:r>
    </w:p>
    <w:p w:rsidR="0087083C" w:rsidRPr="00903CCF" w:rsidRDefault="0087083C" w:rsidP="008708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083C" w:rsidRPr="00903CCF" w:rsidRDefault="0087083C" w:rsidP="008708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083C" w:rsidRPr="00903CCF" w:rsidRDefault="0087083C" w:rsidP="008708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 xml:space="preserve">         1484-5</w:t>
      </w:r>
      <w:r w:rsidRPr="00903CCF">
        <w:rPr>
          <w:rFonts w:ascii="Times New Roman" w:hAnsi="Times New Roman" w:cs="Times New Roman"/>
          <w:sz w:val="24"/>
          <w:szCs w:val="24"/>
        </w:rPr>
        <w:tab/>
        <w:t>She made her Will.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87083C" w:rsidRPr="00903CCF" w:rsidRDefault="0087083C" w:rsidP="008708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083C" w:rsidRPr="00903CCF" w:rsidRDefault="0087083C" w:rsidP="008708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083C" w:rsidRPr="00903CCF" w:rsidRDefault="0087083C" w:rsidP="008708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27 April 2016</w:t>
      </w:r>
    </w:p>
    <w:p w:rsidR="006B2F86" w:rsidRPr="00E71FC3" w:rsidRDefault="008708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83C" w:rsidRDefault="0087083C" w:rsidP="00E71FC3">
      <w:pPr>
        <w:spacing w:after="0" w:line="240" w:lineRule="auto"/>
      </w:pPr>
      <w:r>
        <w:separator/>
      </w:r>
    </w:p>
  </w:endnote>
  <w:endnote w:type="continuationSeparator" w:id="0">
    <w:p w:rsidR="0087083C" w:rsidRDefault="008708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83C" w:rsidRDefault="0087083C" w:rsidP="00E71FC3">
      <w:pPr>
        <w:spacing w:after="0" w:line="240" w:lineRule="auto"/>
      </w:pPr>
      <w:r>
        <w:separator/>
      </w:r>
    </w:p>
  </w:footnote>
  <w:footnote w:type="continuationSeparator" w:id="0">
    <w:p w:rsidR="0087083C" w:rsidRDefault="008708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3C"/>
    <w:rsid w:val="0087083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4ADE75-D9F1-4BEE-A4DE-34170AB7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2016-05-14T19:45:00Z</dcterms:created>
  <dcterms:modified xsi:type="dcterms:W3CDTF">2016-05-14T19:46:00Z</dcterms:modified>
</cp:coreProperties>
</file>