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BD811" w14:textId="77777777" w:rsidR="00656736" w:rsidRDefault="00656736" w:rsidP="00656736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NYNGES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37BCC60A" w14:textId="77777777" w:rsidR="00656736" w:rsidRDefault="00656736" w:rsidP="00656736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60063A82" w14:textId="77777777" w:rsidR="00656736" w:rsidRDefault="00656736" w:rsidP="00656736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69FF7500" w14:textId="77777777" w:rsidR="00656736" w:rsidRDefault="00656736" w:rsidP="00656736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20 Oct.1484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</w:t>
      </w:r>
      <w:proofErr w:type="spellStart"/>
      <w:r>
        <w:rPr>
          <w:rFonts w:eastAsia="Times New Roman" w:cs="Times New Roman"/>
          <w:szCs w:val="24"/>
        </w:rPr>
        <w:t>Henhowe</w:t>
      </w:r>
      <w:proofErr w:type="spellEnd"/>
      <w:r>
        <w:rPr>
          <w:rFonts w:eastAsia="Times New Roman" w:cs="Times New Roman"/>
          <w:szCs w:val="24"/>
        </w:rPr>
        <w:t>, Suffolk,</w:t>
      </w:r>
    </w:p>
    <w:p w14:paraId="083870CC" w14:textId="77777777" w:rsidR="00656736" w:rsidRDefault="00656736" w:rsidP="00656736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into </w:t>
      </w:r>
      <w:proofErr w:type="gramStart"/>
      <w:r>
        <w:rPr>
          <w:rFonts w:eastAsia="Times New Roman" w:cs="Times New Roman"/>
          <w:szCs w:val="24"/>
        </w:rPr>
        <w:t>lands</w:t>
      </w:r>
      <w:proofErr w:type="gramEnd"/>
      <w:r>
        <w:rPr>
          <w:rFonts w:eastAsia="Times New Roman" w:cs="Times New Roman"/>
          <w:szCs w:val="24"/>
        </w:rPr>
        <w:t xml:space="preserve"> of John </w:t>
      </w:r>
      <w:proofErr w:type="spellStart"/>
      <w:r>
        <w:rPr>
          <w:rFonts w:eastAsia="Times New Roman" w:cs="Times New Roman"/>
          <w:szCs w:val="24"/>
        </w:rPr>
        <w:t>Coket</w:t>
      </w:r>
      <w:proofErr w:type="spellEnd"/>
      <w:r>
        <w:rPr>
          <w:rFonts w:eastAsia="Times New Roman" w:cs="Times New Roman"/>
          <w:szCs w:val="24"/>
        </w:rPr>
        <w:t xml:space="preserve">, senior(q.v.).   </w:t>
      </w:r>
    </w:p>
    <w:p w14:paraId="784BF5E2" w14:textId="77777777" w:rsidR="00656736" w:rsidRDefault="00656736" w:rsidP="00656736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1524CCA6" w14:textId="77777777" w:rsidR="00656736" w:rsidRDefault="00656736" w:rsidP="00656736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pp.94-5)</w:t>
      </w:r>
    </w:p>
    <w:p w14:paraId="3FCBC55C" w14:textId="77777777" w:rsidR="00656736" w:rsidRDefault="00656736" w:rsidP="00656736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075F3816" w14:textId="77777777" w:rsidR="00656736" w:rsidRDefault="00656736" w:rsidP="00656736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6AF7596A" w14:textId="77777777" w:rsidR="00656736" w:rsidRDefault="00656736" w:rsidP="00656736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8 July 2023</w:t>
      </w:r>
    </w:p>
    <w:p w14:paraId="4278F4B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02166" w14:textId="77777777" w:rsidR="00656736" w:rsidRDefault="00656736" w:rsidP="009139A6">
      <w:r>
        <w:separator/>
      </w:r>
    </w:p>
  </w:endnote>
  <w:endnote w:type="continuationSeparator" w:id="0">
    <w:p w14:paraId="34318C17" w14:textId="77777777" w:rsidR="00656736" w:rsidRDefault="0065673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CFD2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A6C3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B331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51A57E" w14:textId="77777777" w:rsidR="00656736" w:rsidRDefault="00656736" w:rsidP="009139A6">
      <w:r>
        <w:separator/>
      </w:r>
    </w:p>
  </w:footnote>
  <w:footnote w:type="continuationSeparator" w:id="0">
    <w:p w14:paraId="679E5422" w14:textId="77777777" w:rsidR="00656736" w:rsidRDefault="0065673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FA4F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C9DA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7902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736"/>
    <w:rsid w:val="000666E0"/>
    <w:rsid w:val="002510B7"/>
    <w:rsid w:val="005C130B"/>
    <w:rsid w:val="00656736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C728E"/>
  <w15:chartTrackingRefBased/>
  <w15:docId w15:val="{F26544CF-FD5B-4474-9071-03BE5F40D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2023-07-08T19:11:00Z</dcterms:created>
  <dcterms:modified xsi:type="dcterms:W3CDTF">2023-07-08T19:11:00Z</dcterms:modified>
</cp:coreProperties>
</file>