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F34AD" w14:textId="77777777" w:rsidR="00E22ADB" w:rsidRDefault="00E22ADB" w:rsidP="00E22AD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 xml:space="preserve">Nicholas NYNES (? </w:t>
      </w:r>
      <w:proofErr w:type="gramStart"/>
      <w:r>
        <w:rPr>
          <w:rFonts w:cs="Times New Roman"/>
          <w:szCs w:val="24"/>
          <w:u w:val="single"/>
          <w:lang w:val="en-GB"/>
        </w:rPr>
        <w:t>NYVES)</w:t>
      </w:r>
      <w:r>
        <w:rPr>
          <w:rFonts w:cs="Times New Roman"/>
          <w:szCs w:val="24"/>
          <w:lang w:val="en-GB"/>
        </w:rPr>
        <w:t xml:space="preserve">   </w:t>
      </w:r>
      <w:proofErr w:type="gramEnd"/>
      <w:r>
        <w:rPr>
          <w:rFonts w:cs="Times New Roman"/>
          <w:szCs w:val="24"/>
          <w:lang w:val="en-GB"/>
        </w:rPr>
        <w:t xml:space="preserve">    (fl.1498)</w:t>
      </w:r>
    </w:p>
    <w:p w14:paraId="07D47CFC" w14:textId="77777777" w:rsidR="00E22ADB" w:rsidRDefault="00E22ADB" w:rsidP="00E22ADB">
      <w:pPr>
        <w:pStyle w:val="NoSpacing"/>
        <w:jc w:val="both"/>
        <w:rPr>
          <w:rFonts w:cs="Times New Roman"/>
          <w:szCs w:val="24"/>
          <w:lang w:val="en-GB"/>
        </w:rPr>
      </w:pPr>
    </w:p>
    <w:p w14:paraId="7DCB827F" w14:textId="77777777" w:rsidR="00E22ADB" w:rsidRDefault="00E22ADB" w:rsidP="00E22ADB">
      <w:pPr>
        <w:pStyle w:val="NoSpacing"/>
        <w:jc w:val="both"/>
        <w:rPr>
          <w:rFonts w:cs="Times New Roman"/>
          <w:szCs w:val="24"/>
          <w:lang w:val="en-GB"/>
        </w:rPr>
      </w:pPr>
    </w:p>
    <w:p w14:paraId="035A2FC3" w14:textId="77777777" w:rsidR="00E22ADB" w:rsidRDefault="00E22ADB" w:rsidP="00E22AD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1498</w:t>
      </w:r>
      <w:r>
        <w:rPr>
          <w:rFonts w:cs="Times New Roman"/>
          <w:szCs w:val="24"/>
          <w:lang w:val="en-GB"/>
        </w:rPr>
        <w:tab/>
        <w:t xml:space="preserve">He and Nicholas </w:t>
      </w:r>
      <w:proofErr w:type="spellStart"/>
      <w:r>
        <w:rPr>
          <w:rFonts w:cs="Times New Roman"/>
          <w:szCs w:val="24"/>
          <w:lang w:val="en-GB"/>
        </w:rPr>
        <w:t>Matok</w:t>
      </w:r>
      <w:proofErr w:type="spellEnd"/>
      <w:r>
        <w:rPr>
          <w:rFonts w:cs="Times New Roman"/>
          <w:szCs w:val="24"/>
          <w:lang w:val="en-GB"/>
        </w:rPr>
        <w:t>(q.v.), as the administrators of Richard Hyll(q.v.),</w:t>
      </w:r>
    </w:p>
    <w:p w14:paraId="35E6F56D" w14:textId="77777777" w:rsidR="00E22ADB" w:rsidRDefault="00E22ADB" w:rsidP="00E22AD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made a plaint of debt against William </w:t>
      </w:r>
      <w:proofErr w:type="spellStart"/>
      <w:r>
        <w:rPr>
          <w:rFonts w:cs="Times New Roman"/>
          <w:szCs w:val="24"/>
          <w:lang w:val="en-GB"/>
        </w:rPr>
        <w:t>Walbeef</w:t>
      </w:r>
      <w:proofErr w:type="spellEnd"/>
      <w:r>
        <w:rPr>
          <w:rFonts w:cs="Times New Roman"/>
          <w:szCs w:val="24"/>
          <w:lang w:val="en-GB"/>
        </w:rPr>
        <w:t xml:space="preserve"> of Wells(q.v.).</w:t>
      </w:r>
    </w:p>
    <w:p w14:paraId="7862292A" w14:textId="77777777" w:rsidR="00E22ADB" w:rsidRDefault="00E22ADB" w:rsidP="00E22AD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84F8C">
          <w:rPr>
            <w:rStyle w:val="Hyperlink"/>
            <w:rFonts w:cs="Times New Roman"/>
            <w:szCs w:val="24"/>
            <w:lang w:val="en-GB"/>
          </w:rPr>
          <w:t>https://waalt.uh.edu/index.php/CP40no943Index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8D236E7" w14:textId="77777777" w:rsidR="00E22ADB" w:rsidRDefault="00E22ADB" w:rsidP="00E22ADB">
      <w:pPr>
        <w:pStyle w:val="NoSpacing"/>
        <w:jc w:val="both"/>
        <w:rPr>
          <w:rFonts w:cs="Times New Roman"/>
          <w:szCs w:val="24"/>
          <w:lang w:val="en-GB"/>
        </w:rPr>
      </w:pPr>
    </w:p>
    <w:p w14:paraId="6391257D" w14:textId="77777777" w:rsidR="00E22ADB" w:rsidRDefault="00E22ADB" w:rsidP="00E22ADB">
      <w:pPr>
        <w:pStyle w:val="NoSpacing"/>
        <w:jc w:val="both"/>
        <w:rPr>
          <w:rFonts w:cs="Times New Roman"/>
          <w:szCs w:val="24"/>
          <w:lang w:val="en-GB"/>
        </w:rPr>
      </w:pPr>
    </w:p>
    <w:p w14:paraId="525829FD" w14:textId="77777777" w:rsidR="00E22ADB" w:rsidRDefault="00E22ADB" w:rsidP="00E22AD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13 February 2024</w:t>
      </w:r>
    </w:p>
    <w:p w14:paraId="1B3DB6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854A1" w14:textId="77777777" w:rsidR="00E22ADB" w:rsidRDefault="00E22ADB" w:rsidP="009139A6">
      <w:r>
        <w:separator/>
      </w:r>
    </w:p>
  </w:endnote>
  <w:endnote w:type="continuationSeparator" w:id="0">
    <w:p w14:paraId="01758A71" w14:textId="77777777" w:rsidR="00E22ADB" w:rsidRDefault="00E22A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AFC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708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05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9D547" w14:textId="77777777" w:rsidR="00E22ADB" w:rsidRDefault="00E22ADB" w:rsidP="009139A6">
      <w:r>
        <w:separator/>
      </w:r>
    </w:p>
  </w:footnote>
  <w:footnote w:type="continuationSeparator" w:id="0">
    <w:p w14:paraId="04A48EC4" w14:textId="77777777" w:rsidR="00E22ADB" w:rsidRDefault="00E22A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169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469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3DE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AD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22AD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D507E"/>
  <w15:chartTrackingRefBased/>
  <w15:docId w15:val="{12E7AB30-5704-4A24-9A28-D57ADD88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22A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2024-03-12T20:44:00Z</dcterms:created>
  <dcterms:modified xsi:type="dcterms:W3CDTF">2024-03-12T20:45:00Z</dcterms:modified>
</cp:coreProperties>
</file>