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Thomas NYNEHYD (alias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TAYLLOUR)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(fl.1450)</w:t>
      </w: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Compton Bassett, Wiltshire.</w:t>
      </w: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made a plaint of debt against Roger Person of Bradford-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on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-Tone,</w:t>
      </w: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Somerset(q.v.).</w:t>
      </w: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8567E" w:rsidRDefault="00B8567E" w:rsidP="00B8567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April 2016</w:t>
      </w:r>
    </w:p>
    <w:p w:rsidR="006B2F86" w:rsidRPr="00E71FC3" w:rsidRDefault="00B856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67E" w:rsidRDefault="00B8567E" w:rsidP="00E71FC3">
      <w:pPr>
        <w:spacing w:after="0" w:line="240" w:lineRule="auto"/>
      </w:pPr>
      <w:r>
        <w:separator/>
      </w:r>
    </w:p>
  </w:endnote>
  <w:endnote w:type="continuationSeparator" w:id="0">
    <w:p w:rsidR="00B8567E" w:rsidRDefault="00B856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67E" w:rsidRDefault="00B8567E" w:rsidP="00E71FC3">
      <w:pPr>
        <w:spacing w:after="0" w:line="240" w:lineRule="auto"/>
      </w:pPr>
      <w:r>
        <w:separator/>
      </w:r>
    </w:p>
  </w:footnote>
  <w:footnote w:type="continuationSeparator" w:id="0">
    <w:p w:rsidR="00B8567E" w:rsidRDefault="00B856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7E"/>
    <w:rsid w:val="00AB52E8"/>
    <w:rsid w:val="00B16D3F"/>
    <w:rsid w:val="00B856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A3434-84E9-4105-AD46-2B9BA51B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856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2016-04-06T19:52:00Z</dcterms:created>
  <dcterms:modified xsi:type="dcterms:W3CDTF">2016-04-06T19:52:00Z</dcterms:modified>
</cp:coreProperties>
</file>