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9ED" w:rsidRDefault="001E69ED" w:rsidP="001E6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NYNEHIDE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NYNEHED)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(fl.1450)</w:t>
      </w:r>
    </w:p>
    <w:p w:rsidR="001E69ED" w:rsidRDefault="001E69ED" w:rsidP="001E6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St.Lawrence’s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Church,Towcester</w:t>
      </w:r>
      <w:proofErr w:type="spellEnd"/>
      <w:r>
        <w:rPr>
          <w:rFonts w:ascii="Times New Roman" w:hAnsi="Times New Roman" w:cs="Times New Roman"/>
          <w:sz w:val="24"/>
          <w:szCs w:val="24"/>
        </w:rPr>
        <w:t>, Northamptonshire.</w:t>
      </w:r>
    </w:p>
    <w:p w:rsidR="001E69ED" w:rsidRDefault="001E69ED" w:rsidP="001E69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69ED" w:rsidRDefault="001E69ED" w:rsidP="001E69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69ED" w:rsidRDefault="001E69ED" w:rsidP="001E6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Holte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Towcester(q.v.), Hugh </w:t>
      </w:r>
    </w:p>
    <w:p w:rsidR="001E69ED" w:rsidRDefault="001E69ED" w:rsidP="001E6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Godfray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Paulersbury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Bultham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Towcester(q.v.),</w:t>
      </w:r>
    </w:p>
    <w:p w:rsidR="001E69ED" w:rsidRDefault="001E69ED" w:rsidP="001E6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Lawrence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Latermer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Towcester(q.v.) 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Tolby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Towcester(q.v.).</w:t>
      </w:r>
    </w:p>
    <w:p w:rsidR="001E69ED" w:rsidRDefault="001E69ED" w:rsidP="001E69E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1E69ED" w:rsidRDefault="001E69ED" w:rsidP="001E69E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E69ED" w:rsidRDefault="001E69ED" w:rsidP="001E69E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E69ED" w:rsidRDefault="001E69ED" w:rsidP="001E69E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 April 2016</w:t>
      </w:r>
    </w:p>
    <w:p w:rsidR="006B2F86" w:rsidRPr="00E71FC3" w:rsidRDefault="001E69E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9ED" w:rsidRDefault="001E69ED" w:rsidP="00E71FC3">
      <w:pPr>
        <w:spacing w:after="0" w:line="240" w:lineRule="auto"/>
      </w:pPr>
      <w:r>
        <w:separator/>
      </w:r>
    </w:p>
  </w:endnote>
  <w:endnote w:type="continuationSeparator" w:id="0">
    <w:p w:rsidR="001E69ED" w:rsidRDefault="001E69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9ED" w:rsidRDefault="001E69ED" w:rsidP="00E71FC3">
      <w:pPr>
        <w:spacing w:after="0" w:line="240" w:lineRule="auto"/>
      </w:pPr>
      <w:r>
        <w:separator/>
      </w:r>
    </w:p>
  </w:footnote>
  <w:footnote w:type="continuationSeparator" w:id="0">
    <w:p w:rsidR="001E69ED" w:rsidRDefault="001E69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ED"/>
    <w:rsid w:val="001E69E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A3EE48-35F8-4526-B0B8-3C16A291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E69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2016-04-05T19:50:00Z</dcterms:created>
  <dcterms:modified xsi:type="dcterms:W3CDTF">2016-04-05T19:51:00Z</dcterms:modified>
</cp:coreProperties>
</file>