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B8082" w14:textId="77777777" w:rsidR="00E769F1" w:rsidRDefault="00E769F1" w:rsidP="00E76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NYNDGE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45FDDC55" w14:textId="77777777" w:rsidR="00E769F1" w:rsidRDefault="00E769F1" w:rsidP="00E769F1">
      <w:pPr>
        <w:pStyle w:val="NoSpacing"/>
        <w:rPr>
          <w:rFonts w:cs="Times New Roman"/>
          <w:szCs w:val="24"/>
        </w:rPr>
      </w:pPr>
    </w:p>
    <w:p w14:paraId="36FA924E" w14:textId="77777777" w:rsidR="00E769F1" w:rsidRDefault="00E769F1" w:rsidP="00E769F1">
      <w:pPr>
        <w:pStyle w:val="NoSpacing"/>
        <w:rPr>
          <w:rFonts w:cs="Times New Roman"/>
          <w:szCs w:val="24"/>
        </w:rPr>
      </w:pPr>
    </w:p>
    <w:p w14:paraId="45CB839E" w14:textId="77777777" w:rsidR="00E769F1" w:rsidRDefault="00E769F1" w:rsidP="00E76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May1488</w:t>
      </w:r>
      <w:r>
        <w:rPr>
          <w:rFonts w:cs="Times New Roman"/>
          <w:szCs w:val="24"/>
        </w:rPr>
        <w:tab/>
        <w:t xml:space="preserve">He was one of those who granted a tenement in </w:t>
      </w:r>
      <w:proofErr w:type="spellStart"/>
      <w:r>
        <w:rPr>
          <w:rFonts w:cs="Times New Roman"/>
          <w:szCs w:val="24"/>
        </w:rPr>
        <w:t>Hengrave</w:t>
      </w:r>
      <w:proofErr w:type="spellEnd"/>
      <w:r>
        <w:rPr>
          <w:rFonts w:cs="Times New Roman"/>
          <w:szCs w:val="24"/>
        </w:rPr>
        <w:t xml:space="preserve"> to Sir William</w:t>
      </w:r>
    </w:p>
    <w:p w14:paraId="2B85109A" w14:textId="77777777" w:rsidR="00E769F1" w:rsidRDefault="00E769F1" w:rsidP="00E76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Carew(q.v.), John </w:t>
      </w:r>
      <w:proofErr w:type="spellStart"/>
      <w:r>
        <w:rPr>
          <w:rFonts w:cs="Times New Roman"/>
          <w:szCs w:val="24"/>
        </w:rPr>
        <w:t>Coket</w:t>
      </w:r>
      <w:proofErr w:type="spellEnd"/>
      <w:r>
        <w:rPr>
          <w:rFonts w:cs="Times New Roman"/>
          <w:szCs w:val="24"/>
        </w:rPr>
        <w:t>(q.v.) and William Hervy(q.v.).</w:t>
      </w:r>
    </w:p>
    <w:p w14:paraId="2ADAB35F" w14:textId="77777777" w:rsidR="00E769F1" w:rsidRDefault="00E769F1" w:rsidP="00E76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449/2/323)</w:t>
      </w:r>
    </w:p>
    <w:p w14:paraId="23200BAB" w14:textId="77777777" w:rsidR="00E769F1" w:rsidRDefault="00E769F1" w:rsidP="00E769F1">
      <w:pPr>
        <w:pStyle w:val="NoSpacing"/>
        <w:rPr>
          <w:rFonts w:cs="Times New Roman"/>
          <w:szCs w:val="24"/>
        </w:rPr>
      </w:pPr>
    </w:p>
    <w:p w14:paraId="1F6C75E4" w14:textId="77777777" w:rsidR="00E769F1" w:rsidRDefault="00E769F1" w:rsidP="00E769F1">
      <w:pPr>
        <w:pStyle w:val="NoSpacing"/>
        <w:rPr>
          <w:rFonts w:cs="Times New Roman"/>
          <w:szCs w:val="24"/>
        </w:rPr>
      </w:pPr>
    </w:p>
    <w:p w14:paraId="1EF36C58" w14:textId="77777777" w:rsidR="00E769F1" w:rsidRDefault="00E769F1" w:rsidP="00E769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535BD1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A5735" w14:textId="77777777" w:rsidR="00E769F1" w:rsidRDefault="00E769F1" w:rsidP="009139A6">
      <w:r>
        <w:separator/>
      </w:r>
    </w:p>
  </w:endnote>
  <w:endnote w:type="continuationSeparator" w:id="0">
    <w:p w14:paraId="0FF17C6B" w14:textId="77777777" w:rsidR="00E769F1" w:rsidRDefault="00E769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A7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84C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99E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E7FD9" w14:textId="77777777" w:rsidR="00E769F1" w:rsidRDefault="00E769F1" w:rsidP="009139A6">
      <w:r>
        <w:separator/>
      </w:r>
    </w:p>
  </w:footnote>
  <w:footnote w:type="continuationSeparator" w:id="0">
    <w:p w14:paraId="100EFBD4" w14:textId="77777777" w:rsidR="00E769F1" w:rsidRDefault="00E769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D2F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6A0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B47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9F1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69F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0BA74"/>
  <w15:chartTrackingRefBased/>
  <w15:docId w15:val="{CCB1A006-3454-4C3D-AF91-78310A65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2024-05-28T19:43:00Z</dcterms:created>
  <dcterms:modified xsi:type="dcterms:W3CDTF">2024-05-28T19:44:00Z</dcterms:modified>
</cp:coreProperties>
</file>