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4D7C9" w14:textId="77777777" w:rsidR="00CF02E4" w:rsidRDefault="00CF02E4" w:rsidP="00CF02E4">
      <w:pPr>
        <w:pStyle w:val="NoSpacing"/>
        <w:ind w:left="1440" w:hanging="1440"/>
      </w:pPr>
      <w:r>
        <w:rPr>
          <w:u w:val="single"/>
        </w:rPr>
        <w:t>William NYMET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7C570B2A" w14:textId="77777777" w:rsidR="00CF02E4" w:rsidRDefault="00CF02E4" w:rsidP="00CF02E4">
      <w:pPr>
        <w:pStyle w:val="NoSpacing"/>
        <w:ind w:left="1440" w:hanging="1440"/>
      </w:pPr>
    </w:p>
    <w:p w14:paraId="32543F99" w14:textId="77777777" w:rsidR="00CF02E4" w:rsidRDefault="00CF02E4" w:rsidP="00CF02E4">
      <w:pPr>
        <w:pStyle w:val="NoSpacing"/>
        <w:ind w:left="1440" w:hanging="1440"/>
      </w:pPr>
    </w:p>
    <w:p w14:paraId="65189570" w14:textId="77777777" w:rsidR="00CF02E4" w:rsidRDefault="00CF02E4" w:rsidP="00CF02E4">
      <w:pPr>
        <w:pStyle w:val="NoSpacing"/>
        <w:ind w:left="1440" w:hanging="1440"/>
      </w:pPr>
      <w:r>
        <w:t>= Alice(q.v.).</w:t>
      </w:r>
    </w:p>
    <w:p w14:paraId="7B29E71D" w14:textId="77777777" w:rsidR="00CF02E4" w:rsidRDefault="00CF02E4" w:rsidP="00CF02E4">
      <w:pPr>
        <w:pStyle w:val="NoSpacing"/>
        <w:ind w:left="1440" w:hanging="1440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14:paraId="1194464A" w14:textId="77777777" w:rsidR="00CF02E4" w:rsidRDefault="00CF02E4" w:rsidP="00CF02E4">
      <w:pPr>
        <w:pStyle w:val="NoSpacing"/>
        <w:ind w:left="1440" w:hanging="1440"/>
      </w:pPr>
    </w:p>
    <w:p w14:paraId="00593704" w14:textId="77777777" w:rsidR="00CF02E4" w:rsidRDefault="00CF02E4" w:rsidP="00CF02E4">
      <w:pPr>
        <w:pStyle w:val="NoSpacing"/>
        <w:ind w:left="1440" w:hanging="1440"/>
      </w:pPr>
    </w:p>
    <w:p w14:paraId="79A0356B" w14:textId="77777777" w:rsidR="00CF02E4" w:rsidRDefault="00CF02E4" w:rsidP="00CF02E4">
      <w:pPr>
        <w:pStyle w:val="NoSpacing"/>
        <w:ind w:left="1440" w:hanging="1440"/>
      </w:pPr>
      <w:r>
        <w:t xml:space="preserve">  3 Nov.1420</w:t>
      </w:r>
      <w:r>
        <w:tab/>
        <w:t xml:space="preserve">Settlement of the action taken against them by John </w:t>
      </w:r>
      <w:proofErr w:type="spellStart"/>
      <w:r>
        <w:t>Newecombe</w:t>
      </w:r>
      <w:proofErr w:type="spellEnd"/>
      <w:r>
        <w:t xml:space="preserve">, the </w:t>
      </w:r>
    </w:p>
    <w:p w14:paraId="122E4715" w14:textId="77777777" w:rsidR="00CF02E4" w:rsidRDefault="00CF02E4" w:rsidP="00CF02E4">
      <w:pPr>
        <w:pStyle w:val="NoSpacing"/>
        <w:ind w:left="1440" w:hanging="1440"/>
      </w:pPr>
      <w:r>
        <w:tab/>
        <w:t xml:space="preserve">elder(q.v.), and John </w:t>
      </w:r>
      <w:proofErr w:type="spellStart"/>
      <w:r>
        <w:t>Newecombe</w:t>
      </w:r>
      <w:proofErr w:type="spellEnd"/>
      <w:r>
        <w:t xml:space="preserve">, the younger(q.v.), over a </w:t>
      </w:r>
      <w:proofErr w:type="spellStart"/>
      <w:r>
        <w:t>messuage</w:t>
      </w:r>
      <w:proofErr w:type="spellEnd"/>
      <w:r>
        <w:t xml:space="preserve"> in</w:t>
      </w:r>
    </w:p>
    <w:p w14:paraId="1469A036" w14:textId="77777777" w:rsidR="00CF02E4" w:rsidRDefault="00CF02E4" w:rsidP="00CF02E4">
      <w:pPr>
        <w:pStyle w:val="NoSpacing"/>
        <w:ind w:left="1440" w:hanging="1440"/>
      </w:pPr>
      <w:r>
        <w:tab/>
        <w:t>Okehampton, Devon.  (ibid.)</w:t>
      </w:r>
    </w:p>
    <w:p w14:paraId="3333F835" w14:textId="77777777" w:rsidR="00CF02E4" w:rsidRDefault="00CF02E4" w:rsidP="00CF02E4">
      <w:pPr>
        <w:pStyle w:val="NoSpacing"/>
        <w:ind w:left="1440" w:hanging="1440"/>
      </w:pPr>
    </w:p>
    <w:p w14:paraId="6BC5D2C2" w14:textId="77777777" w:rsidR="00CF02E4" w:rsidRDefault="00CF02E4" w:rsidP="00CF02E4">
      <w:pPr>
        <w:pStyle w:val="NoSpacing"/>
        <w:ind w:left="1440" w:hanging="1440"/>
      </w:pPr>
    </w:p>
    <w:p w14:paraId="1F333D96" w14:textId="77777777" w:rsidR="00CF02E4" w:rsidRDefault="00CF02E4" w:rsidP="00CF02E4">
      <w:pPr>
        <w:pStyle w:val="NoSpacing"/>
        <w:ind w:left="1440" w:hanging="1440"/>
      </w:pPr>
      <w:r>
        <w:t>2 November 2017</w:t>
      </w:r>
    </w:p>
    <w:p w14:paraId="1E4F76EA" w14:textId="77777777" w:rsidR="006B2F86" w:rsidRPr="00E71FC3" w:rsidRDefault="00CF02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800B2" w14:textId="77777777" w:rsidR="00CF02E4" w:rsidRDefault="00CF02E4" w:rsidP="00E71FC3">
      <w:pPr>
        <w:spacing w:after="0" w:line="240" w:lineRule="auto"/>
      </w:pPr>
      <w:r>
        <w:separator/>
      </w:r>
    </w:p>
  </w:endnote>
  <w:endnote w:type="continuationSeparator" w:id="0">
    <w:p w14:paraId="3569FBF7" w14:textId="77777777" w:rsidR="00CF02E4" w:rsidRDefault="00CF02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62A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1AEC6" w14:textId="77777777" w:rsidR="00CF02E4" w:rsidRDefault="00CF02E4" w:rsidP="00E71FC3">
      <w:pPr>
        <w:spacing w:after="0" w:line="240" w:lineRule="auto"/>
      </w:pPr>
      <w:r>
        <w:separator/>
      </w:r>
    </w:p>
  </w:footnote>
  <w:footnote w:type="continuationSeparator" w:id="0">
    <w:p w14:paraId="0D34FA9A" w14:textId="77777777" w:rsidR="00CF02E4" w:rsidRDefault="00CF02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E4"/>
    <w:rsid w:val="001A7C09"/>
    <w:rsid w:val="00577BD5"/>
    <w:rsid w:val="00656CBA"/>
    <w:rsid w:val="006A1F77"/>
    <w:rsid w:val="00733BE7"/>
    <w:rsid w:val="00AB52E8"/>
    <w:rsid w:val="00B16D3F"/>
    <w:rsid w:val="00BB41AC"/>
    <w:rsid w:val="00CF02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5C60"/>
  <w15:chartTrackingRefBased/>
  <w15:docId w15:val="{6CD9CEDA-A29D-41D2-9A6F-81060676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F0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2018-12-18T20:26:00Z</dcterms:created>
  <dcterms:modified xsi:type="dcterms:W3CDTF">2018-12-18T20:26:00Z</dcterms:modified>
</cp:coreProperties>
</file>